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223886488" w:displacedByCustomXml="next"/>
    <w:sdt>
      <w:sdtPr>
        <w:id w:val="1145006228"/>
      </w:sdtPr>
      <w:sdtEndPr>
        <w:rPr>
          <w:b/>
          <w:iCs/>
          <w:caps/>
          <w:color w:val="191919" w:themeColor="text1" w:themeTint="E6"/>
          <w:sz w:val="72"/>
          <w:szCs w:val="72"/>
          <w:lang w:val="en-US"/>
        </w:rPr>
      </w:sdtEndPr>
      <w:sdtContent>
        <w:p w14:paraId="6138143F" w14:textId="77777777" w:rsidR="003C3A37" w:rsidRDefault="00D90AFE" w:rsidP="008571A8">
          <w:pPr>
            <w:rPr>
              <w:rFonts w:hint="eastAsia"/>
              <w:caps/>
              <w:color w:val="191919" w:themeColor="text1" w:themeTint="E6"/>
              <w:sz w:val="72"/>
              <w:szCs w:val="72"/>
              <w:lang w:val="en-US"/>
            </w:rPr>
          </w:pPr>
          <w:r>
            <w:rPr>
              <w:b/>
              <w:iCs/>
              <w:caps/>
              <w:noProof/>
              <w:color w:val="191919" w:themeColor="text1" w:themeTint="E6"/>
              <w:sz w:val="72"/>
              <w:szCs w:val="72"/>
              <w:lang w:val="en-IN" w:eastAsia="en-IN" w:bidi="ar-S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2697382" wp14:editId="42810CB5">
                    <wp:simplePos x="0" y="0"/>
                    <wp:positionH relativeFrom="margin">
                      <wp:posOffset>-638175</wp:posOffset>
                    </wp:positionH>
                    <wp:positionV relativeFrom="paragraph">
                      <wp:posOffset>4529138</wp:posOffset>
                    </wp:positionV>
                    <wp:extent cx="6931660" cy="2154872"/>
                    <wp:effectExtent l="0" t="0" r="0" b="0"/>
                    <wp:wrapNone/>
                    <wp:docPr id="14" name="Text Box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931660" cy="21548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98A32B" w14:textId="71890685" w:rsidR="00A80608" w:rsidRDefault="005B38A6" w:rsidP="00A80608">
                                <w:pPr>
                                  <w:jc w:val="center"/>
                                  <w:rPr>
                                    <w:rFonts w:ascii="Avenir LT Std 65 Medium" w:hAnsi="Avenir LT Std 65 Medium"/>
                                    <w:b/>
                                    <w:sz w:val="62"/>
                                    <w:szCs w:val="6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venir LT Std 65 Medium" w:hAnsi="Avenir LT Std 65 Medium"/>
                                    <w:b/>
                                    <w:sz w:val="62"/>
                                    <w:szCs w:val="64"/>
                                    <w:lang w:val="en-US"/>
                                  </w:rPr>
                                  <w:t>Process</w:t>
                                </w:r>
                                <w:r w:rsidR="00FE7AAB">
                                  <w:rPr>
                                    <w:rFonts w:ascii="Avenir LT Std 65 Medium" w:hAnsi="Avenir LT Std 65 Medium"/>
                                    <w:b/>
                                    <w:sz w:val="62"/>
                                    <w:szCs w:val="64"/>
                                    <w:lang w:val="en-US"/>
                                  </w:rPr>
                                  <w:t xml:space="preserve"> Document </w:t>
                                </w:r>
                                <w:r>
                                  <w:rPr>
                                    <w:rFonts w:ascii="Avenir LT Std 65 Medium" w:hAnsi="Avenir LT Std 65 Medium"/>
                                    <w:b/>
                                    <w:sz w:val="62"/>
                                    <w:szCs w:val="64"/>
                                    <w:lang w:val="en-US"/>
                                  </w:rPr>
                                  <w:t xml:space="preserve">for Encrypt </w:t>
                                </w:r>
                              </w:p>
                              <w:p w14:paraId="30CC158D" w14:textId="782DFD7E" w:rsidR="005B38A6" w:rsidRPr="00C44AA4" w:rsidRDefault="005B38A6" w:rsidP="00A80608">
                                <w:pPr>
                                  <w:jc w:val="center"/>
                                  <w:rPr>
                                    <w:rFonts w:ascii="Avenir LT Std 65 Medium" w:hAnsi="Avenir LT Std 65 Medium"/>
                                    <w:sz w:val="44"/>
                                    <w:szCs w:val="6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venir LT Std 65 Medium" w:hAnsi="Avenir LT Std 65 Medium"/>
                                    <w:b/>
                                    <w:sz w:val="62"/>
                                    <w:szCs w:val="64"/>
                                    <w:lang w:val="en-US"/>
                                  </w:rPr>
                                  <w:t>CSV file &amp; upload to SFTP Site</w:t>
                                </w:r>
                              </w:p>
                              <w:p w14:paraId="12B8981E" w14:textId="77777777" w:rsidR="00BF3544" w:rsidRPr="00C44AA4" w:rsidRDefault="00BF3544" w:rsidP="008660F1">
                                <w:pPr>
                                  <w:jc w:val="center"/>
                                  <w:rPr>
                                    <w:rFonts w:ascii="Avenir LT Std 65 Medium" w:hAnsi="Avenir LT Std 65 Medium"/>
                                    <w:sz w:val="44"/>
                                    <w:szCs w:val="64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269738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" o:spid="_x0000_s1026" type="#_x0000_t202" style="position:absolute;left:0;text-align:left;margin-left:-50.25pt;margin-top:356.65pt;width:545.8pt;height:169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" filled="f" stroked="f" strokeweight=".5pt">
                    <v:textbox>
                      <w:txbxContent>
                        <w:p w14:paraId="7898A32B" w14:textId="71890685" w:rsidR="00A80608" w:rsidRDefault="005B38A6" w:rsidP="00A80608">
                          <w:pPr>
                            <w:jc w:val="center"/>
                            <w:rPr>
                              <w:rFonts w:ascii="Avenir LT Std 65 Medium" w:hAnsi="Avenir LT Std 65 Medium"/>
                              <w:b/>
                              <w:sz w:val="62"/>
                              <w:szCs w:val="64"/>
                              <w:lang w:val="en-US"/>
                            </w:rPr>
                          </w:pPr>
                          <w:r>
                            <w:rPr>
                              <w:rFonts w:ascii="Avenir LT Std 65 Medium" w:hAnsi="Avenir LT Std 65 Medium"/>
                              <w:b/>
                              <w:sz w:val="62"/>
                              <w:szCs w:val="64"/>
                              <w:lang w:val="en-US"/>
                            </w:rPr>
                            <w:t>Process</w:t>
                          </w:r>
                          <w:r w:rsidR="00FE7AAB">
                            <w:rPr>
                              <w:rFonts w:ascii="Avenir LT Std 65 Medium" w:hAnsi="Avenir LT Std 65 Medium"/>
                              <w:b/>
                              <w:sz w:val="62"/>
                              <w:szCs w:val="64"/>
                              <w:lang w:val="en-US"/>
                            </w:rPr>
                            <w:t xml:space="preserve"> Document </w:t>
                          </w:r>
                          <w:r>
                            <w:rPr>
                              <w:rFonts w:ascii="Avenir LT Std 65 Medium" w:hAnsi="Avenir LT Std 65 Medium"/>
                              <w:b/>
                              <w:sz w:val="62"/>
                              <w:szCs w:val="64"/>
                              <w:lang w:val="en-US"/>
                            </w:rPr>
                            <w:t xml:space="preserve">for Encrypt </w:t>
                          </w:r>
                        </w:p>
                        <w:p w14:paraId="30CC158D" w14:textId="782DFD7E" w:rsidR="005B38A6" w:rsidRPr="00C44AA4" w:rsidRDefault="005B38A6" w:rsidP="00A80608">
                          <w:pPr>
                            <w:jc w:val="center"/>
                            <w:rPr>
                              <w:rFonts w:ascii="Avenir LT Std 65 Medium" w:hAnsi="Avenir LT Std 65 Medium"/>
                              <w:sz w:val="44"/>
                              <w:szCs w:val="64"/>
                              <w:lang w:val="en-US"/>
                            </w:rPr>
                          </w:pPr>
                          <w:r>
                            <w:rPr>
                              <w:rFonts w:ascii="Avenir LT Std 65 Medium" w:hAnsi="Avenir LT Std 65 Medium"/>
                              <w:b/>
                              <w:sz w:val="62"/>
                              <w:szCs w:val="64"/>
                              <w:lang w:val="en-US"/>
                            </w:rPr>
                            <w:t>CSV file &amp; upload to SFTP Site</w:t>
                          </w:r>
                        </w:p>
                        <w:p w14:paraId="12B8981E" w14:textId="77777777" w:rsidR="00BF3544" w:rsidRPr="00C44AA4" w:rsidRDefault="00BF3544" w:rsidP="008660F1">
                          <w:pPr>
                            <w:jc w:val="center"/>
                            <w:rPr>
                              <w:rFonts w:ascii="Avenir LT Std 65 Medium" w:hAnsi="Avenir LT Std 65 Medium"/>
                              <w:sz w:val="44"/>
                              <w:szCs w:val="64"/>
                              <w:lang w:val="en-US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A2006F">
            <w:rPr>
              <w:noProof/>
            </w:rPr>
            <w:drawing>
              <wp:inline distT="0" distB="0" distL="0" distR="0" wp14:anchorId="3C961C92" wp14:editId="65D2D26C">
                <wp:extent cx="5943600" cy="356743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0" cy="356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A2006F">
            <w:rPr>
              <w:b/>
              <w:iCs/>
              <w:caps/>
              <w:noProof/>
              <w:color w:val="191919" w:themeColor="text1" w:themeTint="E6"/>
              <w:sz w:val="72"/>
              <w:szCs w:val="72"/>
              <w:lang w:val="en-IN" w:eastAsia="en-IN" w:bidi="ar-SA"/>
            </w:rPr>
            <w:t xml:space="preserve"> </w:t>
          </w:r>
          <w:r w:rsidR="0071428B">
            <w:rPr>
              <w:b/>
              <w:iCs/>
              <w:caps/>
              <w:noProof/>
              <w:color w:val="191919" w:themeColor="text1" w:themeTint="E6"/>
              <w:sz w:val="72"/>
              <w:szCs w:val="72"/>
              <w:lang w:val="en-IN" w:eastAsia="en-IN" w:bidi="ar-SA"/>
            </w:rPr>
            <w:drawing>
              <wp:anchor distT="0" distB="0" distL="114300" distR="114300" simplePos="0" relativeHeight="251657216" behindDoc="0" locked="0" layoutInCell="1" allowOverlap="1" wp14:anchorId="753228C4" wp14:editId="2052D26E">
                <wp:simplePos x="0" y="0"/>
                <wp:positionH relativeFrom="column">
                  <wp:posOffset>-740735</wp:posOffset>
                </wp:positionH>
                <wp:positionV relativeFrom="paragraph">
                  <wp:posOffset>-1782726</wp:posOffset>
                </wp:positionV>
                <wp:extent cx="2783387" cy="361503"/>
                <wp:effectExtent l="0" t="0" r="0" b="635"/>
                <wp:wrapNone/>
                <wp:docPr id="23" name="Picture 23" descr="C:\Users\103022\AppData\Local\Microsoft\Windows\INetCache\Content.Word\Logo Black Green Lar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103022\AppData\Local\Microsoft\Windows\INetCache\Content.Word\Logo Black Green Lar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25032" cy="3669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1428B">
            <w:rPr>
              <w:b/>
              <w:iCs/>
              <w:caps/>
              <w:noProof/>
              <w:color w:val="191919" w:themeColor="text1" w:themeTint="E6"/>
              <w:sz w:val="72"/>
              <w:szCs w:val="72"/>
              <w:lang w:val="en-IN" w:eastAsia="en-IN" w:bidi="ar-SA"/>
            </w:rPr>
            <w:drawing>
              <wp:anchor distT="0" distB="0" distL="114300" distR="114300" simplePos="0" relativeHeight="251655168" behindDoc="0" locked="0" layoutInCell="1" allowOverlap="1" wp14:anchorId="753228C4" wp14:editId="2052D26E">
                <wp:simplePos x="0" y="0"/>
                <wp:positionH relativeFrom="column">
                  <wp:posOffset>-893135</wp:posOffset>
                </wp:positionH>
                <wp:positionV relativeFrom="paragraph">
                  <wp:posOffset>-1935126</wp:posOffset>
                </wp:positionV>
                <wp:extent cx="2783387" cy="361503"/>
                <wp:effectExtent l="0" t="0" r="0" b="635"/>
                <wp:wrapNone/>
                <wp:docPr id="11" name="Picture 11" descr="C:\Users\103022\AppData\Local\Microsoft\Windows\INetCache\Content.Word\Logo Black Green Lar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103022\AppData\Local\Microsoft\Windows\INetCache\Content.Word\Logo Black Green Lar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25032" cy="3669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8660F1">
            <w:rPr>
              <w:b/>
              <w:iCs/>
              <w:caps/>
              <w:noProof/>
              <w:color w:val="191919" w:themeColor="text1" w:themeTint="E6"/>
              <w:sz w:val="72"/>
              <w:szCs w:val="72"/>
              <w:lang w:val="en-IN" w:eastAsia="en-IN" w:bidi="ar-SA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29E9685" wp14:editId="09012A36">
                    <wp:simplePos x="0" y="0"/>
                    <wp:positionH relativeFrom="page">
                      <wp:posOffset>0</wp:posOffset>
                    </wp:positionH>
                    <wp:positionV relativeFrom="paragraph">
                      <wp:posOffset>7493473</wp:posOffset>
                    </wp:positionV>
                    <wp:extent cx="7747569" cy="445135"/>
                    <wp:effectExtent l="0" t="0" r="6350" b="0"/>
                    <wp:wrapNone/>
                    <wp:docPr id="12" name="Rectangle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47569" cy="4451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E5EBBA9" id="Rectangle 12" o:spid="_x0000_s1026" style="position:absolute;margin-left:0;margin-top:590.05pt;width:610.05pt;height:35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" fillcolor="#549e39 [3204]" stroked="f" strokeweight="2pt">
                    <w10:wrap anchorx="page"/>
                  </v:rect>
                </w:pict>
              </mc:Fallback>
            </mc:AlternateContent>
          </w:r>
        </w:p>
      </w:sdtContent>
    </w:sdt>
    <w:p w14:paraId="64FD0865" w14:textId="77777777" w:rsidR="003C3A37" w:rsidRDefault="0007539C">
      <w:pPr>
        <w:pStyle w:val="Heading1"/>
        <w:rPr>
          <w:rFonts w:asciiTheme="minorHAnsi" w:hAnsiTheme="minorHAnsi" w:hint="eastAsia"/>
        </w:rPr>
      </w:pPr>
      <w:bookmarkStart w:id="1" w:name="_Toc87640894"/>
      <w:r>
        <w:rPr>
          <w:rFonts w:asciiTheme="minorHAnsi" w:hAnsiTheme="minorHAnsi"/>
        </w:rPr>
        <w:lastRenderedPageBreak/>
        <w:t>Introduction</w:t>
      </w:r>
      <w:bookmarkEnd w:id="0"/>
      <w:bookmarkEnd w:id="1"/>
    </w:p>
    <w:p w14:paraId="5A38020D" w14:textId="77777777" w:rsidR="003C3A37" w:rsidRDefault="0007539C">
      <w:pPr>
        <w:pStyle w:val="Heading2"/>
        <w:rPr>
          <w:rFonts w:asciiTheme="minorHAnsi" w:hAnsiTheme="minorHAnsi" w:hint="eastAsia"/>
        </w:rPr>
      </w:pPr>
      <w:bookmarkStart w:id="2" w:name="_Toc384048685"/>
      <w:bookmarkStart w:id="3" w:name="_Toc87640895"/>
      <w:bookmarkStart w:id="4" w:name="_Toc223886491"/>
      <w:r>
        <w:rPr>
          <w:rFonts w:asciiTheme="minorHAnsi" w:hAnsiTheme="minorHAnsi"/>
        </w:rPr>
        <w:t>Purpose</w:t>
      </w:r>
      <w:bookmarkEnd w:id="2"/>
      <w:bookmarkEnd w:id="3"/>
    </w:p>
    <w:p w14:paraId="31B39420" w14:textId="0E0EB8E2" w:rsidR="003C3A37" w:rsidRDefault="00174E5C">
      <w:pPr>
        <w:rPr>
          <w:rFonts w:hint="eastAsia"/>
        </w:rPr>
      </w:pPr>
      <w:r w:rsidRPr="00174E5C">
        <w:rPr>
          <w:rFonts w:hint="eastAsia"/>
        </w:rPr>
        <w:t xml:space="preserve">This document </w:t>
      </w:r>
      <w:r w:rsidR="00FB6301">
        <w:t>capture</w:t>
      </w:r>
      <w:r w:rsidR="00130574">
        <w:t>s</w:t>
      </w:r>
      <w:r w:rsidR="00FB6301">
        <w:t xml:space="preserve"> the </w:t>
      </w:r>
      <w:r w:rsidR="00824D72">
        <w:t>steps to</w:t>
      </w:r>
      <w:r w:rsidR="00844530">
        <w:t xml:space="preserve"> be followed</w:t>
      </w:r>
      <w:r w:rsidR="00824D72">
        <w:t xml:space="preserve"> </w:t>
      </w:r>
      <w:r w:rsidR="00B65D57">
        <w:t>for encrypting and upload the csv file to SFTP Server</w:t>
      </w:r>
      <w:r w:rsidRPr="00174E5C">
        <w:rPr>
          <w:rFonts w:hint="eastAsia"/>
        </w:rPr>
        <w:t xml:space="preserve">. </w:t>
      </w:r>
    </w:p>
    <w:p w14:paraId="51465C93" w14:textId="77777777" w:rsidR="003C3A37" w:rsidRDefault="0007539C">
      <w:pPr>
        <w:pStyle w:val="Heading2"/>
        <w:rPr>
          <w:rFonts w:asciiTheme="minorHAnsi" w:hAnsiTheme="minorHAnsi" w:hint="eastAsia"/>
        </w:rPr>
      </w:pPr>
      <w:bookmarkStart w:id="5" w:name="_Toc87640896"/>
      <w:r>
        <w:rPr>
          <w:rFonts w:asciiTheme="minorHAnsi" w:hAnsiTheme="minorHAnsi"/>
        </w:rPr>
        <w:t>Intended Audience</w:t>
      </w:r>
      <w:bookmarkEnd w:id="5"/>
    </w:p>
    <w:p w14:paraId="135A6226" w14:textId="4C6CA751" w:rsidR="003C3A37" w:rsidRDefault="00174E5C" w:rsidP="00174E5C">
      <w:pPr>
        <w:widowControl w:val="0"/>
        <w:tabs>
          <w:tab w:val="left" w:pos="845"/>
        </w:tabs>
        <w:suppressAutoHyphens/>
        <w:spacing w:after="200" w:line="240" w:lineRule="auto"/>
        <w:jc w:val="left"/>
        <w:rPr>
          <w:rFonts w:hint="eastAsia"/>
        </w:rPr>
      </w:pPr>
      <w:r w:rsidRPr="00174E5C">
        <w:rPr>
          <w:rFonts w:hint="eastAsia"/>
        </w:rPr>
        <w:t xml:space="preserve">This document is intended for </w:t>
      </w:r>
      <w:r w:rsidR="008A10AA">
        <w:t>technical team</w:t>
      </w:r>
      <w:r w:rsidR="00B65D57">
        <w:t xml:space="preserve"> of merchants of Rev.I</w:t>
      </w:r>
      <w:r w:rsidR="00E53C6E">
        <w:t>O</w:t>
      </w:r>
      <w:r w:rsidRPr="00174E5C">
        <w:rPr>
          <w:rFonts w:hint="eastAsia"/>
        </w:rPr>
        <w:t>.</w:t>
      </w:r>
    </w:p>
    <w:p w14:paraId="0D74111E" w14:textId="3B27AA71" w:rsidR="003C3A37" w:rsidRDefault="00690B97">
      <w:pPr>
        <w:pStyle w:val="Heading2"/>
        <w:rPr>
          <w:rFonts w:asciiTheme="minorHAnsi" w:hAnsiTheme="minorHAnsi" w:hint="eastAsia"/>
        </w:rPr>
      </w:pPr>
      <w:bookmarkStart w:id="6" w:name="_Toc87640897"/>
      <w:r>
        <w:rPr>
          <w:rFonts w:asciiTheme="minorHAnsi" w:hAnsiTheme="minorHAnsi"/>
        </w:rPr>
        <w:t>Software required</w:t>
      </w:r>
      <w:bookmarkEnd w:id="6"/>
    </w:p>
    <w:p w14:paraId="38C1600D" w14:textId="66E8BAD0" w:rsidR="003C3A37" w:rsidRDefault="00690B97" w:rsidP="00CB5808">
      <w:pPr>
        <w:pStyle w:val="ListParagraph"/>
        <w:numPr>
          <w:ilvl w:val="0"/>
          <w:numId w:val="10"/>
        </w:numPr>
        <w:rPr>
          <w:rFonts w:hint="eastAsia"/>
        </w:rPr>
      </w:pPr>
      <w:r>
        <w:t>File zila (</w:t>
      </w:r>
      <w:r w:rsidRPr="00690B97">
        <w:rPr>
          <w:rFonts w:hint="eastAsia"/>
        </w:rPr>
        <w:t>https://filezilla-project.org/</w:t>
      </w:r>
      <w:r>
        <w:t>)</w:t>
      </w:r>
    </w:p>
    <w:p w14:paraId="02AF00B0" w14:textId="3A012FCF" w:rsidR="00690B97" w:rsidRDefault="00690B97" w:rsidP="00CB5808">
      <w:pPr>
        <w:pStyle w:val="ListParagraph"/>
        <w:numPr>
          <w:ilvl w:val="0"/>
          <w:numId w:val="10"/>
        </w:numPr>
        <w:rPr>
          <w:rFonts w:hint="eastAsia"/>
        </w:rPr>
      </w:pPr>
      <w:r>
        <w:t>Open</w:t>
      </w:r>
      <w:r w:rsidR="00E53C6E">
        <w:t xml:space="preserve"> PGP (</w:t>
      </w:r>
      <w:r w:rsidR="008B26E4" w:rsidRPr="008B26E4">
        <w:rPr>
          <w:rFonts w:hint="eastAsia"/>
        </w:rPr>
        <w:t>https://www.goanywhere.com/openpgp-studio/download</w:t>
      </w:r>
      <w:r w:rsidR="00E53C6E">
        <w:t>)</w:t>
      </w:r>
    </w:p>
    <w:p w14:paraId="39A8F15F" w14:textId="77777777" w:rsidR="003C3A37" w:rsidRDefault="003C3A37">
      <w:pPr>
        <w:rPr>
          <w:rFonts w:hint="eastAsia"/>
        </w:rPr>
      </w:pPr>
    </w:p>
    <w:p w14:paraId="21409305" w14:textId="77777777" w:rsidR="0058550F" w:rsidRDefault="0058550F" w:rsidP="0058550F">
      <w:pPr>
        <w:rPr>
          <w:rFonts w:hint="eastAsia"/>
        </w:rPr>
      </w:pPr>
    </w:p>
    <w:p w14:paraId="4554E18F" w14:textId="77777777" w:rsidR="0058550F" w:rsidRDefault="0058550F" w:rsidP="0058550F">
      <w:pPr>
        <w:rPr>
          <w:rFonts w:hint="eastAsia"/>
        </w:rPr>
      </w:pPr>
    </w:p>
    <w:p w14:paraId="645E145F" w14:textId="77777777" w:rsidR="0058550F" w:rsidRDefault="0058550F" w:rsidP="0058550F">
      <w:pPr>
        <w:rPr>
          <w:rFonts w:hint="eastAsia"/>
        </w:rPr>
      </w:pPr>
    </w:p>
    <w:p w14:paraId="08407029" w14:textId="77777777" w:rsidR="0058550F" w:rsidRDefault="0058550F" w:rsidP="0058550F">
      <w:pPr>
        <w:rPr>
          <w:rFonts w:hint="eastAsia"/>
        </w:rPr>
      </w:pPr>
    </w:p>
    <w:p w14:paraId="2B1B7ABC" w14:textId="77777777" w:rsidR="0058550F" w:rsidRDefault="0058550F" w:rsidP="0058550F">
      <w:pPr>
        <w:rPr>
          <w:rFonts w:hint="eastAsia"/>
        </w:rPr>
      </w:pPr>
    </w:p>
    <w:p w14:paraId="58404DB8" w14:textId="77777777" w:rsidR="0058550F" w:rsidRDefault="0058550F" w:rsidP="0058550F">
      <w:pPr>
        <w:rPr>
          <w:rFonts w:hint="eastAsia"/>
        </w:rPr>
      </w:pPr>
    </w:p>
    <w:p w14:paraId="35F27A5D" w14:textId="77777777" w:rsidR="003C3A37" w:rsidRDefault="007B6108">
      <w:pPr>
        <w:rPr>
          <w:rFonts w:hint="eastAsia"/>
        </w:rPr>
      </w:pPr>
      <w:r>
        <w:t xml:space="preserve"> </w:t>
      </w:r>
    </w:p>
    <w:p w14:paraId="324D188E" w14:textId="703E2EED" w:rsidR="003C3A37" w:rsidRDefault="00957659" w:rsidP="0082367F">
      <w:pPr>
        <w:pStyle w:val="Heading1"/>
        <w:rPr>
          <w:rStyle w:val="Heading2Char"/>
          <w:rFonts w:hint="eastAsia"/>
        </w:rPr>
      </w:pPr>
      <w:bookmarkStart w:id="7" w:name="_High_Level_Business"/>
      <w:bookmarkStart w:id="8" w:name="_Toc87640899"/>
      <w:bookmarkEnd w:id="7"/>
      <w:r>
        <w:rPr>
          <w:rStyle w:val="Heading2Char"/>
        </w:rPr>
        <w:lastRenderedPageBreak/>
        <w:t>File Zilla</w:t>
      </w:r>
      <w:bookmarkEnd w:id="8"/>
    </w:p>
    <w:p w14:paraId="787D2172" w14:textId="306BEE9B" w:rsidR="004B427F" w:rsidRDefault="004B427F" w:rsidP="00957659">
      <w:pPr>
        <w:ind w:left="360"/>
        <w:rPr>
          <w:rFonts w:hint="eastAsia"/>
        </w:rPr>
      </w:pPr>
    </w:p>
    <w:p w14:paraId="15427514" w14:textId="2F2441C0" w:rsidR="004B427F" w:rsidRDefault="004B427F" w:rsidP="00023F61">
      <w:pPr>
        <w:pStyle w:val="Heading2"/>
        <w:ind w:left="576"/>
        <w:rPr>
          <w:rFonts w:hint="eastAsia"/>
        </w:rPr>
      </w:pPr>
      <w:bookmarkStart w:id="9" w:name="_Toc87640900"/>
      <w:r>
        <w:t>Go to URL (</w:t>
      </w:r>
      <w:hyperlink r:id="rId15" w:history="1">
        <w:r w:rsidRPr="00AF221E">
          <w:rPr>
            <w:rStyle w:val="Hyperlink"/>
            <w:rFonts w:hint="eastAsia"/>
          </w:rPr>
          <w:t>https://filezilla-project.org/</w:t>
        </w:r>
      </w:hyperlink>
      <w:r>
        <w:t>)</w:t>
      </w:r>
      <w:bookmarkEnd w:id="9"/>
    </w:p>
    <w:p w14:paraId="5F87ED8A" w14:textId="71A525F0" w:rsidR="004B427F" w:rsidRDefault="004B427F" w:rsidP="00023F61">
      <w:pPr>
        <w:pStyle w:val="Heading2"/>
        <w:ind w:left="576"/>
        <w:rPr>
          <w:rFonts w:hint="eastAsia"/>
        </w:rPr>
      </w:pPr>
      <w:bookmarkStart w:id="10" w:name="_Toc87640901"/>
      <w:r>
        <w:t>Download the installation file, i.e. click on Download File Zila Client.</w:t>
      </w:r>
      <w:bookmarkEnd w:id="10"/>
    </w:p>
    <w:p w14:paraId="4FD9E010" w14:textId="6BF5F342" w:rsidR="004B427F" w:rsidRDefault="004B427F" w:rsidP="00902304">
      <w:pPr>
        <w:ind w:left="1080"/>
        <w:rPr>
          <w:rFonts w:hint="eastAsia"/>
        </w:rPr>
      </w:pPr>
      <w:r>
        <w:rPr>
          <w:noProof/>
        </w:rPr>
        <w:drawing>
          <wp:inline distT="0" distB="0" distL="0" distR="0" wp14:anchorId="61A5BEFA" wp14:editId="6B89CB6F">
            <wp:extent cx="3109913" cy="1915454"/>
            <wp:effectExtent l="0" t="0" r="0" b="8890"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4325" cy="191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223E9" w14:textId="13E85AAE" w:rsidR="00C82BEA" w:rsidRDefault="00C82BEA" w:rsidP="00023F61">
      <w:pPr>
        <w:pStyle w:val="Heading2"/>
        <w:ind w:left="576"/>
        <w:rPr>
          <w:rFonts w:hint="eastAsia"/>
        </w:rPr>
      </w:pPr>
      <w:bookmarkStart w:id="11" w:name="_Toc87640902"/>
      <w:r>
        <w:rPr>
          <w:rFonts w:hint="eastAsia"/>
        </w:rPr>
        <w:t>W</w:t>
      </w:r>
      <w:r>
        <w:t>ill get below screen</w:t>
      </w:r>
      <w:bookmarkEnd w:id="11"/>
    </w:p>
    <w:p w14:paraId="53EB6F9F" w14:textId="1B8F707E" w:rsidR="00C82BEA" w:rsidRDefault="00C82BEA" w:rsidP="0072148E">
      <w:pPr>
        <w:ind w:left="1080"/>
        <w:rPr>
          <w:rFonts w:hint="eastAsia"/>
        </w:rPr>
      </w:pPr>
      <w:r>
        <w:rPr>
          <w:noProof/>
        </w:rPr>
        <w:drawing>
          <wp:inline distT="0" distB="0" distL="0" distR="0" wp14:anchorId="68DB6012" wp14:editId="02BE8811">
            <wp:extent cx="3375303" cy="1957387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81821" cy="196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B23F1" w14:textId="23DA27E0" w:rsidR="00C82BEA" w:rsidRDefault="00023F61" w:rsidP="00023F61">
      <w:pPr>
        <w:pStyle w:val="Heading2"/>
        <w:ind w:left="576"/>
        <w:rPr>
          <w:rFonts w:hint="eastAsia"/>
        </w:rPr>
      </w:pPr>
      <w:bookmarkStart w:id="12" w:name="_Toc87640903"/>
      <w:r>
        <w:t>C</w:t>
      </w:r>
      <w:r w:rsidR="00C82BEA">
        <w:t>lick on Download File Zila Client, will get below screen</w:t>
      </w:r>
      <w:bookmarkEnd w:id="12"/>
    </w:p>
    <w:p w14:paraId="11510A1C" w14:textId="4C97F0B4" w:rsidR="00C82BEA" w:rsidRDefault="00C82BEA" w:rsidP="00556D92">
      <w:pPr>
        <w:ind w:left="108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28D7FC5" wp14:editId="42DDA88D">
            <wp:extent cx="5049349" cy="3133725"/>
            <wp:effectExtent l="0" t="0" r="0" b="0"/>
            <wp:docPr id="9" name="Picture 9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3568" cy="313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A0E2A" w14:textId="50EBA44D" w:rsidR="00C82BEA" w:rsidRDefault="00C82BEA" w:rsidP="00E261E1">
      <w:pPr>
        <w:pStyle w:val="Heading2"/>
        <w:ind w:left="576"/>
        <w:rPr>
          <w:rFonts w:hint="eastAsia"/>
        </w:rPr>
      </w:pPr>
      <w:bookmarkStart w:id="13" w:name="_Toc87640904"/>
      <w:r>
        <w:t>Click on download , will download the file (</w:t>
      </w:r>
      <w:r w:rsidRPr="00C82BEA">
        <w:rPr>
          <w:rFonts w:hint="eastAsia"/>
        </w:rPr>
        <w:t>FileZilla_3.56.2_win64_sponsored-setup.exe</w:t>
      </w:r>
      <w:r>
        <w:t>)</w:t>
      </w:r>
      <w:bookmarkEnd w:id="13"/>
    </w:p>
    <w:p w14:paraId="7B0B06B8" w14:textId="253CC97A" w:rsidR="00C82BEA" w:rsidRDefault="00C82BEA" w:rsidP="00BC74BF">
      <w:pPr>
        <w:pStyle w:val="Heading2"/>
        <w:ind w:left="576"/>
        <w:rPr>
          <w:rFonts w:hint="eastAsia"/>
        </w:rPr>
      </w:pPr>
      <w:bookmarkStart w:id="14" w:name="_Toc87640905"/>
      <w:r>
        <w:rPr>
          <w:rFonts w:hint="eastAsia"/>
        </w:rPr>
        <w:t>O</w:t>
      </w:r>
      <w:r>
        <w:t>pen the file</w:t>
      </w:r>
      <w:r w:rsidR="004758E8">
        <w:t xml:space="preserve"> (</w:t>
      </w:r>
      <w:r>
        <w:t xml:space="preserve"> </w:t>
      </w:r>
      <w:r w:rsidRPr="00C82BEA">
        <w:rPr>
          <w:rFonts w:hint="eastAsia"/>
        </w:rPr>
        <w:t>FileZilla_3.56.2_win64_sponsored-setup.exe</w:t>
      </w:r>
      <w:r w:rsidR="004758E8">
        <w:t xml:space="preserve"> ) for installation steps</w:t>
      </w:r>
      <w:r w:rsidR="007212CA">
        <w:t>, press next &amp; finish</w:t>
      </w:r>
      <w:bookmarkEnd w:id="14"/>
    </w:p>
    <w:p w14:paraId="47B0E93B" w14:textId="6E0C7106" w:rsidR="00B73EE2" w:rsidRDefault="00E74CB9" w:rsidP="000E4D2B">
      <w:pPr>
        <w:ind w:left="864"/>
        <w:rPr>
          <w:rFonts w:hint="eastAsia"/>
          <w:noProof/>
        </w:rPr>
      </w:pPr>
      <w:r>
        <w:rPr>
          <w:noProof/>
        </w:rPr>
        <w:t>Click I Agree</w:t>
      </w:r>
    </w:p>
    <w:p w14:paraId="6E58E8D1" w14:textId="7654633E" w:rsidR="00252011" w:rsidRDefault="00252011" w:rsidP="000E4D2B">
      <w:pPr>
        <w:ind w:left="864"/>
        <w:rPr>
          <w:rFonts w:hint="eastAsia"/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9B5C096" wp14:editId="5DEAE85F">
            <wp:simplePos x="0" y="0"/>
            <wp:positionH relativeFrom="margin">
              <wp:posOffset>1066165</wp:posOffset>
            </wp:positionH>
            <wp:positionV relativeFrom="paragraph">
              <wp:posOffset>95250</wp:posOffset>
            </wp:positionV>
            <wp:extent cx="2620010" cy="2040255"/>
            <wp:effectExtent l="0" t="0" r="8890" b="0"/>
            <wp:wrapSquare wrapText="bothSides"/>
            <wp:docPr id="36" name="Picture 3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, email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F92CC5" w14:textId="0B632A24" w:rsidR="00B73EE2" w:rsidRPr="00B73EE2" w:rsidRDefault="00B73EE2" w:rsidP="00252011">
      <w:pPr>
        <w:ind w:left="5472"/>
        <w:rPr>
          <w:rFonts w:hint="eastAsia"/>
        </w:rPr>
      </w:pPr>
    </w:p>
    <w:p w14:paraId="427DEDA9" w14:textId="77777777" w:rsidR="00B73EE2" w:rsidRPr="00B73EE2" w:rsidRDefault="00B73EE2" w:rsidP="000E4D2B">
      <w:pPr>
        <w:ind w:left="864"/>
        <w:rPr>
          <w:rFonts w:hint="eastAsia"/>
        </w:rPr>
      </w:pPr>
    </w:p>
    <w:p w14:paraId="20A8926C" w14:textId="77777777" w:rsidR="00B73EE2" w:rsidRPr="00B73EE2" w:rsidRDefault="00B73EE2" w:rsidP="000E4D2B">
      <w:pPr>
        <w:ind w:left="864"/>
        <w:rPr>
          <w:rFonts w:hint="eastAsia"/>
        </w:rPr>
      </w:pPr>
    </w:p>
    <w:p w14:paraId="4695B9EC" w14:textId="77777777" w:rsidR="00B73EE2" w:rsidRPr="00B73EE2" w:rsidRDefault="00B73EE2" w:rsidP="000E4D2B">
      <w:pPr>
        <w:ind w:left="864"/>
        <w:rPr>
          <w:rFonts w:hint="eastAsia"/>
        </w:rPr>
      </w:pPr>
    </w:p>
    <w:p w14:paraId="22DF7374" w14:textId="77777777" w:rsidR="00B73EE2" w:rsidRPr="00B73EE2" w:rsidRDefault="00B73EE2" w:rsidP="000E4D2B">
      <w:pPr>
        <w:ind w:left="864"/>
        <w:rPr>
          <w:rFonts w:hint="eastAsia"/>
        </w:rPr>
      </w:pPr>
    </w:p>
    <w:p w14:paraId="07679ABD" w14:textId="77777777" w:rsidR="00853D2D" w:rsidRDefault="00B73EE2" w:rsidP="000E4D2B">
      <w:pPr>
        <w:tabs>
          <w:tab w:val="left" w:pos="1518"/>
        </w:tabs>
        <w:ind w:left="864"/>
        <w:rPr>
          <w:rFonts w:hint="eastAsia"/>
          <w:noProof/>
        </w:rPr>
      </w:pPr>
      <w:r>
        <w:rPr>
          <w:rFonts w:hint="eastAsia"/>
          <w:noProof/>
        </w:rPr>
        <w:tab/>
      </w:r>
    </w:p>
    <w:p w14:paraId="4470F6AB" w14:textId="77777777" w:rsidR="00853D2D" w:rsidRDefault="00853D2D" w:rsidP="000E4D2B">
      <w:pPr>
        <w:tabs>
          <w:tab w:val="left" w:pos="1518"/>
        </w:tabs>
        <w:ind w:left="864"/>
        <w:rPr>
          <w:rFonts w:hint="eastAsia"/>
          <w:noProof/>
        </w:rPr>
      </w:pPr>
    </w:p>
    <w:p w14:paraId="5C005810" w14:textId="77777777" w:rsidR="00853D2D" w:rsidRDefault="00853D2D" w:rsidP="000E4D2B">
      <w:pPr>
        <w:tabs>
          <w:tab w:val="left" w:pos="1518"/>
        </w:tabs>
        <w:ind w:left="864"/>
        <w:rPr>
          <w:rFonts w:hint="eastAsia"/>
          <w:noProof/>
        </w:rPr>
      </w:pPr>
    </w:p>
    <w:p w14:paraId="288A4F3C" w14:textId="77777777" w:rsidR="00E74CB9" w:rsidRDefault="00E74CB9" w:rsidP="000E4D2B">
      <w:pPr>
        <w:tabs>
          <w:tab w:val="left" w:pos="1518"/>
        </w:tabs>
        <w:ind w:left="864"/>
        <w:rPr>
          <w:rFonts w:hint="eastAsia"/>
          <w:noProof/>
        </w:rPr>
      </w:pPr>
    </w:p>
    <w:p w14:paraId="0CA25DAC" w14:textId="77777777" w:rsidR="00E74CB9" w:rsidRDefault="00E74CB9" w:rsidP="000E4D2B">
      <w:pPr>
        <w:tabs>
          <w:tab w:val="left" w:pos="1518"/>
        </w:tabs>
        <w:ind w:left="864"/>
        <w:rPr>
          <w:rFonts w:hint="eastAsia"/>
          <w:noProof/>
        </w:rPr>
      </w:pPr>
    </w:p>
    <w:p w14:paraId="5E03097B" w14:textId="77777777" w:rsidR="00E74CB9" w:rsidRDefault="00E74CB9" w:rsidP="000E4D2B">
      <w:pPr>
        <w:tabs>
          <w:tab w:val="left" w:pos="1518"/>
        </w:tabs>
        <w:ind w:left="864"/>
        <w:rPr>
          <w:rFonts w:hint="eastAsia"/>
          <w:noProof/>
        </w:rPr>
      </w:pPr>
    </w:p>
    <w:p w14:paraId="7770AC39" w14:textId="77777777" w:rsidR="00E74CB9" w:rsidRDefault="00E74CB9" w:rsidP="000E4D2B">
      <w:pPr>
        <w:tabs>
          <w:tab w:val="left" w:pos="1518"/>
        </w:tabs>
        <w:ind w:left="864"/>
        <w:rPr>
          <w:rFonts w:hint="eastAsia"/>
          <w:noProof/>
        </w:rPr>
      </w:pPr>
    </w:p>
    <w:p w14:paraId="6C8AC611" w14:textId="77777777" w:rsidR="00E74CB9" w:rsidRDefault="00E74CB9" w:rsidP="000E4D2B">
      <w:pPr>
        <w:tabs>
          <w:tab w:val="left" w:pos="1518"/>
        </w:tabs>
        <w:ind w:left="864"/>
        <w:rPr>
          <w:rFonts w:hint="eastAsia"/>
          <w:noProof/>
        </w:rPr>
      </w:pPr>
    </w:p>
    <w:p w14:paraId="20D5C4A7" w14:textId="77777777" w:rsidR="00E74CB9" w:rsidRDefault="00E74CB9" w:rsidP="000E4D2B">
      <w:pPr>
        <w:tabs>
          <w:tab w:val="left" w:pos="1518"/>
        </w:tabs>
        <w:ind w:left="864"/>
        <w:rPr>
          <w:rFonts w:hint="eastAsia"/>
          <w:noProof/>
        </w:rPr>
      </w:pPr>
    </w:p>
    <w:p w14:paraId="6894601A" w14:textId="77777777" w:rsidR="00E74CB9" w:rsidRDefault="00E74CB9" w:rsidP="000E4D2B">
      <w:pPr>
        <w:tabs>
          <w:tab w:val="left" w:pos="1518"/>
        </w:tabs>
        <w:ind w:left="864"/>
        <w:rPr>
          <w:rFonts w:hint="eastAsia"/>
          <w:noProof/>
        </w:rPr>
      </w:pPr>
    </w:p>
    <w:p w14:paraId="55E42F4A" w14:textId="43E5F929" w:rsidR="00E74CB9" w:rsidRDefault="00E74CB9" w:rsidP="000E4D2B">
      <w:pPr>
        <w:tabs>
          <w:tab w:val="left" w:pos="1518"/>
        </w:tabs>
        <w:ind w:left="864"/>
        <w:rPr>
          <w:rFonts w:hint="eastAsia"/>
          <w:noProof/>
        </w:rPr>
      </w:pPr>
      <w:r>
        <w:rPr>
          <w:noProof/>
        </w:rPr>
        <w:t>Click Next</w:t>
      </w:r>
    </w:p>
    <w:p w14:paraId="12E466EF" w14:textId="70826832" w:rsidR="00B73EE2" w:rsidRDefault="00E74CB9" w:rsidP="00252011">
      <w:pPr>
        <w:tabs>
          <w:tab w:val="left" w:pos="1518"/>
        </w:tabs>
        <w:ind w:left="1518"/>
        <w:rPr>
          <w:rFonts w:hint="eastAsia"/>
          <w:noProof/>
        </w:rPr>
      </w:pPr>
      <w:r>
        <w:rPr>
          <w:noProof/>
        </w:rPr>
        <w:t xml:space="preserve"> </w:t>
      </w:r>
      <w:r w:rsidR="00B73EE2">
        <w:rPr>
          <w:noProof/>
        </w:rPr>
        <w:drawing>
          <wp:inline distT="0" distB="0" distL="0" distR="0" wp14:anchorId="35C2534A" wp14:editId="3269F94D">
            <wp:extent cx="2511948" cy="1942734"/>
            <wp:effectExtent l="0" t="0" r="3175" b="635"/>
            <wp:docPr id="37" name="Picture 3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text, application, email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11948" cy="194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D0308" w14:textId="62A86047" w:rsidR="00853D2D" w:rsidRDefault="00E74CB9" w:rsidP="000E4D2B">
      <w:pPr>
        <w:ind w:left="864"/>
        <w:rPr>
          <w:rFonts w:hint="eastAsia"/>
          <w:noProof/>
        </w:rPr>
      </w:pPr>
      <w:r>
        <w:rPr>
          <w:noProof/>
        </w:rPr>
        <w:t>Click Next</w:t>
      </w:r>
    </w:p>
    <w:p w14:paraId="7BADDD6D" w14:textId="567B4DBF" w:rsidR="00E74CB9" w:rsidRDefault="00853D2D" w:rsidP="00252011">
      <w:pPr>
        <w:ind w:left="1728"/>
        <w:rPr>
          <w:rFonts w:hint="eastAsia"/>
        </w:rPr>
      </w:pPr>
      <w:r>
        <w:rPr>
          <w:noProof/>
        </w:rPr>
        <w:drawing>
          <wp:inline distT="0" distB="0" distL="0" distR="0" wp14:anchorId="56EA86A8" wp14:editId="4545E942">
            <wp:extent cx="3064555" cy="2435601"/>
            <wp:effectExtent l="0" t="0" r="2540" b="3175"/>
            <wp:docPr id="38" name="Picture 3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, email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64555" cy="243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3EE2">
        <w:br w:type="textWrapping" w:clear="all"/>
      </w:r>
      <w:r w:rsidR="00E74CB9">
        <w:t>Installation in progres</w:t>
      </w:r>
      <w:r w:rsidR="00E74CB9">
        <w:rPr>
          <w:rFonts w:hint="eastAsia"/>
        </w:rPr>
        <w:t>s</w:t>
      </w:r>
      <w:r w:rsidR="00E74CB9">
        <w:t xml:space="preserve"> </w:t>
      </w:r>
    </w:p>
    <w:p w14:paraId="280A26B6" w14:textId="278A3206" w:rsidR="00B73EE2" w:rsidRDefault="00853D2D" w:rsidP="00252011">
      <w:pPr>
        <w:ind w:left="1728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5F1EB82" wp14:editId="7B7008A8">
            <wp:extent cx="3248118" cy="2491959"/>
            <wp:effectExtent l="0" t="0" r="0" b="3810"/>
            <wp:docPr id="39" name="Picture 3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48118" cy="249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67362" w14:textId="2DF55CE1" w:rsidR="00065285" w:rsidRDefault="00065285" w:rsidP="00065285">
      <w:pPr>
        <w:ind w:left="1728"/>
        <w:rPr>
          <w:rFonts w:hint="eastAsia"/>
          <w:noProof/>
        </w:rPr>
      </w:pPr>
      <w:r>
        <w:t>Click Finish</w:t>
      </w:r>
    </w:p>
    <w:p w14:paraId="306A3922" w14:textId="4BC57C18" w:rsidR="005479A3" w:rsidRDefault="005479A3" w:rsidP="00065285">
      <w:pPr>
        <w:ind w:left="1728"/>
        <w:rPr>
          <w:rFonts w:hint="eastAsia"/>
        </w:rPr>
      </w:pPr>
      <w:r>
        <w:rPr>
          <w:noProof/>
        </w:rPr>
        <w:drawing>
          <wp:inline distT="0" distB="0" distL="0" distR="0" wp14:anchorId="739FFA9B" wp14:editId="42B85635">
            <wp:extent cx="3377504" cy="2646794"/>
            <wp:effectExtent l="0" t="0" r="0" b="1270"/>
            <wp:docPr id="40" name="Picture 40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application, Word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77504" cy="264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BF17B" w14:textId="1C5DF8B3" w:rsidR="00E74CB9" w:rsidRDefault="00065285" w:rsidP="000E4D2B">
      <w:pPr>
        <w:ind w:left="864"/>
        <w:rPr>
          <w:rFonts w:hint="eastAsia"/>
        </w:rPr>
      </w:pPr>
      <w:r>
        <w:t xml:space="preserve">          </w:t>
      </w:r>
    </w:p>
    <w:p w14:paraId="73873827" w14:textId="258224D5" w:rsidR="0019350C" w:rsidRDefault="0019350C" w:rsidP="00B73EE2">
      <w:pPr>
        <w:rPr>
          <w:rFonts w:hint="eastAsia"/>
        </w:rPr>
      </w:pPr>
    </w:p>
    <w:p w14:paraId="0CCBD22E" w14:textId="024AD72D" w:rsidR="0019350C" w:rsidRDefault="0019350C" w:rsidP="00B73EE2">
      <w:pPr>
        <w:rPr>
          <w:rFonts w:hint="eastAsia"/>
        </w:rPr>
      </w:pPr>
    </w:p>
    <w:p w14:paraId="0C2D9020" w14:textId="4AFEC6A3" w:rsidR="0019350C" w:rsidRDefault="0019350C" w:rsidP="00B73EE2">
      <w:pPr>
        <w:rPr>
          <w:rFonts w:hint="eastAsia"/>
        </w:rPr>
      </w:pPr>
    </w:p>
    <w:p w14:paraId="2B172FBA" w14:textId="338EB8EE" w:rsidR="0019350C" w:rsidRDefault="0019350C" w:rsidP="00B73EE2">
      <w:pPr>
        <w:rPr>
          <w:rFonts w:hint="eastAsia"/>
        </w:rPr>
      </w:pPr>
    </w:p>
    <w:p w14:paraId="05594B72" w14:textId="4DB004BE" w:rsidR="0019350C" w:rsidRDefault="0019350C" w:rsidP="00B73EE2">
      <w:pPr>
        <w:rPr>
          <w:rFonts w:hint="eastAsia"/>
        </w:rPr>
      </w:pPr>
    </w:p>
    <w:p w14:paraId="74B2CCEE" w14:textId="0A6CB37C" w:rsidR="0019350C" w:rsidRDefault="0019350C" w:rsidP="00B73EE2">
      <w:pPr>
        <w:rPr>
          <w:rFonts w:hint="eastAsia"/>
        </w:rPr>
      </w:pPr>
    </w:p>
    <w:p w14:paraId="072E5A9E" w14:textId="18570637" w:rsidR="0019350C" w:rsidRDefault="0019350C" w:rsidP="00B73EE2">
      <w:pPr>
        <w:rPr>
          <w:rFonts w:hint="eastAsia"/>
        </w:rPr>
      </w:pPr>
    </w:p>
    <w:p w14:paraId="5D9622E7" w14:textId="63C5D73A" w:rsidR="0019350C" w:rsidRDefault="0019350C" w:rsidP="00B73EE2">
      <w:pPr>
        <w:rPr>
          <w:rFonts w:hint="eastAsia"/>
        </w:rPr>
      </w:pPr>
    </w:p>
    <w:p w14:paraId="37DEA7B5" w14:textId="73D4AA36" w:rsidR="0019350C" w:rsidRDefault="0019350C" w:rsidP="00B73EE2">
      <w:pPr>
        <w:rPr>
          <w:rFonts w:hint="eastAsia"/>
        </w:rPr>
      </w:pPr>
    </w:p>
    <w:p w14:paraId="4092C331" w14:textId="59570617" w:rsidR="0019350C" w:rsidRDefault="0019350C" w:rsidP="00B73EE2">
      <w:pPr>
        <w:rPr>
          <w:rFonts w:hint="eastAsia"/>
        </w:rPr>
      </w:pPr>
    </w:p>
    <w:p w14:paraId="7A9191A5" w14:textId="3D8D595B" w:rsidR="0019350C" w:rsidRDefault="0019350C" w:rsidP="00B73EE2">
      <w:pPr>
        <w:rPr>
          <w:rFonts w:hint="eastAsia"/>
        </w:rPr>
      </w:pPr>
    </w:p>
    <w:p w14:paraId="72A9DFFB" w14:textId="7A029DE9" w:rsidR="0019350C" w:rsidRDefault="0019350C" w:rsidP="00B73EE2">
      <w:pPr>
        <w:rPr>
          <w:rFonts w:hint="eastAsia"/>
        </w:rPr>
      </w:pPr>
    </w:p>
    <w:p w14:paraId="5170EC0E" w14:textId="741CAB07" w:rsidR="0019350C" w:rsidRDefault="0019350C" w:rsidP="00B73EE2">
      <w:pPr>
        <w:rPr>
          <w:rFonts w:hint="eastAsia"/>
        </w:rPr>
      </w:pPr>
    </w:p>
    <w:p w14:paraId="0ADA127F" w14:textId="6B045BCA" w:rsidR="0019350C" w:rsidRDefault="0019350C" w:rsidP="00B73EE2">
      <w:pPr>
        <w:rPr>
          <w:rFonts w:hint="eastAsia"/>
        </w:rPr>
      </w:pPr>
    </w:p>
    <w:p w14:paraId="2142436E" w14:textId="06218DEF" w:rsidR="0019350C" w:rsidRDefault="0019350C" w:rsidP="00B73EE2">
      <w:pPr>
        <w:rPr>
          <w:rFonts w:hint="eastAsia"/>
        </w:rPr>
      </w:pPr>
    </w:p>
    <w:p w14:paraId="504EBB6D" w14:textId="777927E0" w:rsidR="0019350C" w:rsidRDefault="0019350C" w:rsidP="00B73EE2">
      <w:pPr>
        <w:rPr>
          <w:rFonts w:hint="eastAsia"/>
        </w:rPr>
      </w:pPr>
    </w:p>
    <w:p w14:paraId="7DFBB010" w14:textId="3B9E4109" w:rsidR="0019350C" w:rsidRDefault="0019350C" w:rsidP="00B73EE2">
      <w:pPr>
        <w:rPr>
          <w:rFonts w:hint="eastAsia"/>
        </w:rPr>
      </w:pPr>
    </w:p>
    <w:p w14:paraId="4131CD69" w14:textId="2EA21880" w:rsidR="0019350C" w:rsidRDefault="0019350C" w:rsidP="00B73EE2">
      <w:pPr>
        <w:rPr>
          <w:rFonts w:hint="eastAsia"/>
        </w:rPr>
      </w:pPr>
    </w:p>
    <w:p w14:paraId="1B92BACC" w14:textId="6714E4D8" w:rsidR="0019350C" w:rsidRDefault="0019350C" w:rsidP="00B73EE2">
      <w:pPr>
        <w:rPr>
          <w:rFonts w:hint="eastAsia"/>
        </w:rPr>
      </w:pPr>
    </w:p>
    <w:p w14:paraId="279C3046" w14:textId="2DF4C64C" w:rsidR="0019350C" w:rsidRDefault="0019350C" w:rsidP="00B73EE2">
      <w:pPr>
        <w:rPr>
          <w:rFonts w:hint="eastAsia"/>
        </w:rPr>
      </w:pPr>
    </w:p>
    <w:p w14:paraId="2268156C" w14:textId="77777777" w:rsidR="0019350C" w:rsidRPr="00B73EE2" w:rsidRDefault="0019350C" w:rsidP="00B73EE2">
      <w:pPr>
        <w:rPr>
          <w:rFonts w:hint="eastAsia"/>
        </w:rPr>
      </w:pPr>
    </w:p>
    <w:p w14:paraId="25263145" w14:textId="0F7B862A" w:rsidR="004758E8" w:rsidRDefault="004758E8" w:rsidP="00BC74BF">
      <w:pPr>
        <w:pStyle w:val="Heading2"/>
        <w:ind w:left="576"/>
        <w:rPr>
          <w:rFonts w:hint="eastAsia"/>
        </w:rPr>
      </w:pPr>
      <w:bookmarkStart w:id="15" w:name="_Toc87640906"/>
      <w:r>
        <w:rPr>
          <w:rFonts w:hint="eastAsia"/>
        </w:rPr>
        <w:t>Y</w:t>
      </w:r>
      <w:r>
        <w:t>ou will get below screen, once you open the File zila</w:t>
      </w:r>
      <w:bookmarkEnd w:id="15"/>
    </w:p>
    <w:p w14:paraId="6A51C93C" w14:textId="4D69D8F1" w:rsidR="004B427F" w:rsidRDefault="004B427F" w:rsidP="00BC74BF">
      <w:pPr>
        <w:pStyle w:val="Heading2"/>
        <w:ind w:left="576"/>
        <w:rPr>
          <w:rFonts w:hint="eastAsia"/>
        </w:rPr>
      </w:pPr>
      <w:bookmarkStart w:id="16" w:name="_Toc87640907"/>
      <w:r>
        <w:rPr>
          <w:rFonts w:hint="eastAsia"/>
        </w:rPr>
        <w:t>E</w:t>
      </w:r>
      <w:r>
        <w:t xml:space="preserve">nter the </w:t>
      </w:r>
      <w:r w:rsidR="00556D92">
        <w:t xml:space="preserve">given </w:t>
      </w:r>
      <w:r>
        <w:t>details</w:t>
      </w:r>
      <w:bookmarkEnd w:id="16"/>
      <w:r>
        <w:t xml:space="preserve"> </w:t>
      </w:r>
    </w:p>
    <w:p w14:paraId="1A997864" w14:textId="69EB8696" w:rsidR="004B427F" w:rsidRDefault="004B427F" w:rsidP="00CB5808">
      <w:pPr>
        <w:pStyle w:val="ListParagraph"/>
        <w:numPr>
          <w:ilvl w:val="0"/>
          <w:numId w:val="13"/>
        </w:numPr>
        <w:rPr>
          <w:rFonts w:hint="eastAsia"/>
        </w:rPr>
      </w:pPr>
      <w:r>
        <w:t>Host Name</w:t>
      </w:r>
    </w:p>
    <w:p w14:paraId="0B971AFC" w14:textId="7B3F51B8" w:rsidR="004B427F" w:rsidRDefault="004B427F" w:rsidP="00CB5808">
      <w:pPr>
        <w:pStyle w:val="ListParagraph"/>
        <w:numPr>
          <w:ilvl w:val="0"/>
          <w:numId w:val="13"/>
        </w:numPr>
        <w:rPr>
          <w:rFonts w:hint="eastAsia"/>
        </w:rPr>
      </w:pPr>
      <w:r>
        <w:t>User Name</w:t>
      </w:r>
    </w:p>
    <w:p w14:paraId="472EEA04" w14:textId="778C8CB6" w:rsidR="004B427F" w:rsidRDefault="004B427F" w:rsidP="00CB5808">
      <w:pPr>
        <w:pStyle w:val="ListParagraph"/>
        <w:numPr>
          <w:ilvl w:val="0"/>
          <w:numId w:val="13"/>
        </w:numPr>
        <w:rPr>
          <w:rFonts w:hint="eastAsia"/>
        </w:rPr>
      </w:pPr>
      <w:r>
        <w:t>Password</w:t>
      </w:r>
    </w:p>
    <w:p w14:paraId="65FF082B" w14:textId="781D557C" w:rsidR="004B427F" w:rsidRDefault="004B427F" w:rsidP="00CB5808">
      <w:pPr>
        <w:pStyle w:val="ListParagraph"/>
        <w:numPr>
          <w:ilvl w:val="0"/>
          <w:numId w:val="13"/>
        </w:numPr>
        <w:rPr>
          <w:rFonts w:hint="eastAsia"/>
        </w:rPr>
      </w:pPr>
      <w:r>
        <w:t>Port number</w:t>
      </w:r>
    </w:p>
    <w:p w14:paraId="6A1EFA15" w14:textId="0A65434F" w:rsidR="004B427F" w:rsidRDefault="004B427F" w:rsidP="004B427F">
      <w:pPr>
        <w:pStyle w:val="ListParagraph"/>
        <w:ind w:left="1440"/>
        <w:rPr>
          <w:rFonts w:hint="eastAsia"/>
        </w:rPr>
      </w:pPr>
      <w:r>
        <w:t xml:space="preserve"> </w:t>
      </w:r>
      <w:r w:rsidR="006F35ED">
        <w:t>Click on</w:t>
      </w:r>
      <w:r>
        <w:t xml:space="preserve"> Quick Connect button</w:t>
      </w:r>
      <w:r w:rsidR="00C64D0D">
        <w:t>.</w:t>
      </w:r>
      <w:r w:rsidR="00515AC9">
        <w:t xml:space="preserve"> </w:t>
      </w:r>
    </w:p>
    <w:p w14:paraId="2222D853" w14:textId="2ABCC3BC" w:rsidR="004B427F" w:rsidRDefault="004B427F" w:rsidP="004B427F">
      <w:pPr>
        <w:pStyle w:val="ListParagraph"/>
        <w:ind w:left="1440"/>
        <w:rPr>
          <w:rFonts w:hint="eastAsia"/>
        </w:rPr>
      </w:pPr>
      <w:r>
        <w:rPr>
          <w:noProof/>
        </w:rPr>
        <w:drawing>
          <wp:inline distT="0" distB="0" distL="0" distR="0" wp14:anchorId="26ADDA5E" wp14:editId="7005547C">
            <wp:extent cx="5295900" cy="338349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0916" cy="34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0C908" w14:textId="18657222" w:rsidR="004B427F" w:rsidRDefault="004B427F" w:rsidP="004B427F">
      <w:pPr>
        <w:pStyle w:val="ListParagraph"/>
        <w:ind w:left="1440"/>
        <w:rPr>
          <w:rFonts w:hint="eastAsia"/>
        </w:rPr>
      </w:pPr>
    </w:p>
    <w:p w14:paraId="06D82E0A" w14:textId="5CE16607" w:rsidR="004B427F" w:rsidRDefault="00C64D0D" w:rsidP="004B427F">
      <w:pPr>
        <w:pStyle w:val="ListParagraph"/>
        <w:ind w:left="1440"/>
        <w:rPr>
          <w:rFonts w:hint="eastAsia"/>
        </w:rPr>
      </w:pPr>
      <w:r>
        <w:t>on successful connection below</w:t>
      </w:r>
      <w:r w:rsidR="004B427F">
        <w:t xml:space="preserve"> screen will show the path where you need to upload the encrypted csv file</w:t>
      </w:r>
    </w:p>
    <w:p w14:paraId="520654FF" w14:textId="77777777" w:rsidR="004B427F" w:rsidRDefault="004B427F" w:rsidP="004B427F">
      <w:pPr>
        <w:pStyle w:val="ListParagraph"/>
        <w:ind w:left="1440"/>
        <w:rPr>
          <w:rFonts w:hint="eastAsia"/>
        </w:rPr>
      </w:pPr>
    </w:p>
    <w:p w14:paraId="4AB184D5" w14:textId="10D6AD30" w:rsidR="004B427F" w:rsidRDefault="004B427F" w:rsidP="00F4005E">
      <w:pPr>
        <w:ind w:left="1728"/>
        <w:rPr>
          <w:rFonts w:hint="eastAsia"/>
        </w:rPr>
      </w:pPr>
      <w:r>
        <w:rPr>
          <w:noProof/>
        </w:rPr>
        <w:drawing>
          <wp:inline distT="0" distB="0" distL="0" distR="0" wp14:anchorId="598BC14B" wp14:editId="3B0BB2D7">
            <wp:extent cx="2243639" cy="1427922"/>
            <wp:effectExtent l="0" t="0" r="4445" b="127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61332" cy="143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EB932" w14:textId="15E1D944" w:rsidR="004758E8" w:rsidRDefault="004758E8" w:rsidP="004758E8">
      <w:pPr>
        <w:pStyle w:val="ListParagraph"/>
        <w:ind w:left="1440"/>
        <w:rPr>
          <w:rFonts w:hint="eastAsia"/>
        </w:rPr>
      </w:pPr>
    </w:p>
    <w:p w14:paraId="212EC580" w14:textId="2DEE28EA" w:rsidR="00957659" w:rsidRDefault="00957659" w:rsidP="00957659">
      <w:pPr>
        <w:pStyle w:val="Heading1"/>
        <w:rPr>
          <w:rStyle w:val="Heading2Char"/>
          <w:rFonts w:hint="eastAsia"/>
        </w:rPr>
      </w:pPr>
      <w:bookmarkStart w:id="17" w:name="_Toc87640908"/>
      <w:r>
        <w:rPr>
          <w:rStyle w:val="Heading2Char"/>
        </w:rPr>
        <w:lastRenderedPageBreak/>
        <w:t>Open PGP Studio</w:t>
      </w:r>
      <w:bookmarkEnd w:id="17"/>
    </w:p>
    <w:p w14:paraId="75EF526E" w14:textId="04296C63" w:rsidR="00BA2101" w:rsidRPr="005312DA" w:rsidRDefault="005453BB" w:rsidP="00492633">
      <w:pPr>
        <w:pStyle w:val="Heading2"/>
        <w:rPr>
          <w:rFonts w:hint="eastAsia"/>
        </w:rPr>
      </w:pPr>
      <w:bookmarkStart w:id="18" w:name="_Toc87640909"/>
      <w:r w:rsidRPr="005312DA">
        <w:t xml:space="preserve">Download PGP software </w:t>
      </w:r>
      <w:r w:rsidR="004B427F" w:rsidRPr="005312DA">
        <w:t>(</w:t>
      </w:r>
      <w:r w:rsidR="004B427F" w:rsidRPr="005312DA">
        <w:rPr>
          <w:rFonts w:ascii="Segoe UI" w:hAnsi="Segoe UI" w:cs="Segoe UI"/>
          <w:color w:val="242424"/>
          <w:sz w:val="21"/>
          <w:szCs w:val="21"/>
          <w:shd w:val="clear" w:color="auto" w:fill="E9EAF6"/>
        </w:rPr>
        <w:t> </w:t>
      </w:r>
      <w:hyperlink r:id="rId26" w:history="1">
        <w:r w:rsidRPr="005312DA">
          <w:rPr>
            <w:rStyle w:val="Hyperlink"/>
            <w:rFonts w:hint="eastAsia"/>
            <w:u w:val="none"/>
          </w:rPr>
          <w:t>https://www.goanywhere.com/openpgp-studio/download</w:t>
        </w:r>
      </w:hyperlink>
      <w:r w:rsidR="004B427F" w:rsidRPr="005312DA">
        <w:t>)</w:t>
      </w:r>
      <w:bookmarkEnd w:id="18"/>
      <w:r w:rsidR="004758E8" w:rsidRPr="005312DA">
        <w:t xml:space="preserve"> </w:t>
      </w:r>
    </w:p>
    <w:p w14:paraId="43DB90A1" w14:textId="799D2312" w:rsidR="005453BB" w:rsidRDefault="005453BB" w:rsidP="005453BB">
      <w:pPr>
        <w:pStyle w:val="ListParagraph"/>
        <w:rPr>
          <w:rFonts w:hint="eastAsia"/>
        </w:rPr>
      </w:pPr>
      <w:r>
        <w:rPr>
          <w:noProof/>
        </w:rPr>
        <w:drawing>
          <wp:inline distT="0" distB="0" distL="0" distR="0" wp14:anchorId="2403D0FE" wp14:editId="52C20DED">
            <wp:extent cx="5943600" cy="4100830"/>
            <wp:effectExtent l="0" t="0" r="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771E9" w14:textId="787E161F" w:rsidR="005453BB" w:rsidRDefault="005453BB" w:rsidP="00D10A5F">
      <w:pPr>
        <w:pStyle w:val="Heading2"/>
        <w:rPr>
          <w:rFonts w:hint="eastAsia"/>
        </w:rPr>
      </w:pPr>
      <w:bookmarkStart w:id="19" w:name="_Toc87640910"/>
      <w:r>
        <w:t>Click on Download button- to download file (</w:t>
      </w:r>
      <w:r w:rsidRPr="005453BB">
        <w:rPr>
          <w:rFonts w:hint="eastAsia"/>
          <w:b/>
          <w:bCs/>
        </w:rPr>
        <w:t>gapgpstudio1_2_0_windows.exe</w:t>
      </w:r>
      <w:r>
        <w:t>)</w:t>
      </w:r>
      <w:bookmarkEnd w:id="19"/>
    </w:p>
    <w:p w14:paraId="2F29CD5F" w14:textId="032FCF45" w:rsidR="005453BB" w:rsidRDefault="005453BB" w:rsidP="00D10A5F">
      <w:pPr>
        <w:pStyle w:val="Heading2"/>
        <w:rPr>
          <w:rFonts w:hint="eastAsia"/>
        </w:rPr>
      </w:pPr>
      <w:bookmarkStart w:id="20" w:name="_Toc87640911"/>
      <w:r>
        <w:t>Open the file (</w:t>
      </w:r>
      <w:r w:rsidRPr="005453BB">
        <w:rPr>
          <w:rFonts w:hint="eastAsia"/>
        </w:rPr>
        <w:t>gapgpstudio1_2_0_windows.exe</w:t>
      </w:r>
      <w:r>
        <w:t>) to start installation</w:t>
      </w:r>
      <w:bookmarkEnd w:id="20"/>
    </w:p>
    <w:p w14:paraId="307C0434" w14:textId="77777777" w:rsidR="005453BB" w:rsidRDefault="005453BB" w:rsidP="005453BB">
      <w:pPr>
        <w:pStyle w:val="ListParagraph"/>
        <w:rPr>
          <w:rFonts w:hint="eastAsia"/>
          <w:noProof/>
        </w:rPr>
      </w:pPr>
    </w:p>
    <w:p w14:paraId="1B9BEEE8" w14:textId="7BCD25E1" w:rsidR="005453BB" w:rsidRDefault="005453BB" w:rsidP="00AC17BC">
      <w:pPr>
        <w:pStyle w:val="ListParagraph"/>
        <w:ind w:left="2592"/>
        <w:rPr>
          <w:rFonts w:hint="eastAsia"/>
          <w:noProof/>
        </w:rPr>
      </w:pPr>
      <w:r>
        <w:rPr>
          <w:noProof/>
        </w:rPr>
        <w:drawing>
          <wp:inline distT="0" distB="0" distL="0" distR="0" wp14:anchorId="1DB40AA6" wp14:editId="1F0935EF">
            <wp:extent cx="2973991" cy="1258862"/>
            <wp:effectExtent l="0" t="0" r="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73991" cy="125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31098" w14:textId="3298E7EF" w:rsidR="0093546F" w:rsidRDefault="0093546F" w:rsidP="00AC17BC">
      <w:pPr>
        <w:pStyle w:val="ListParagraph"/>
        <w:ind w:left="2592"/>
        <w:rPr>
          <w:rFonts w:hint="eastAsia"/>
          <w:noProof/>
        </w:rPr>
      </w:pPr>
    </w:p>
    <w:p w14:paraId="2F069644" w14:textId="2ABF6B66" w:rsidR="0093546F" w:rsidRDefault="0093546F" w:rsidP="00AC17BC">
      <w:pPr>
        <w:pStyle w:val="ListParagraph"/>
        <w:ind w:left="2592"/>
        <w:rPr>
          <w:rFonts w:hint="eastAsia"/>
          <w:noProof/>
        </w:rPr>
      </w:pPr>
    </w:p>
    <w:p w14:paraId="0C87E07B" w14:textId="53BB798B" w:rsidR="0093546F" w:rsidRDefault="0093546F" w:rsidP="00AC17BC">
      <w:pPr>
        <w:pStyle w:val="ListParagraph"/>
        <w:ind w:left="2592"/>
        <w:rPr>
          <w:rFonts w:hint="eastAsia"/>
          <w:noProof/>
        </w:rPr>
      </w:pPr>
    </w:p>
    <w:p w14:paraId="5A329F70" w14:textId="631B72A3" w:rsidR="0093546F" w:rsidRDefault="0093546F" w:rsidP="00AC17BC">
      <w:pPr>
        <w:pStyle w:val="ListParagraph"/>
        <w:ind w:left="2592"/>
        <w:rPr>
          <w:rFonts w:hint="eastAsia"/>
          <w:noProof/>
        </w:rPr>
      </w:pPr>
    </w:p>
    <w:p w14:paraId="2F09C716" w14:textId="252751BD" w:rsidR="0093546F" w:rsidRDefault="0093546F" w:rsidP="00AC17BC">
      <w:pPr>
        <w:pStyle w:val="ListParagraph"/>
        <w:ind w:left="2592"/>
        <w:rPr>
          <w:rFonts w:hint="eastAsia"/>
          <w:noProof/>
        </w:rPr>
      </w:pPr>
    </w:p>
    <w:p w14:paraId="707782B8" w14:textId="33DEBC7D" w:rsidR="0093546F" w:rsidRDefault="0093546F" w:rsidP="00AC17BC">
      <w:pPr>
        <w:pStyle w:val="ListParagraph"/>
        <w:ind w:left="2592"/>
        <w:rPr>
          <w:rFonts w:hint="eastAsia"/>
          <w:noProof/>
        </w:rPr>
      </w:pPr>
    </w:p>
    <w:p w14:paraId="02F1D3C4" w14:textId="1255BD34" w:rsidR="0093546F" w:rsidRDefault="0093546F" w:rsidP="00AC17BC">
      <w:pPr>
        <w:pStyle w:val="ListParagraph"/>
        <w:ind w:left="2592"/>
        <w:rPr>
          <w:rFonts w:hint="eastAsia"/>
          <w:noProof/>
        </w:rPr>
      </w:pPr>
    </w:p>
    <w:p w14:paraId="7E4833CE" w14:textId="77777777" w:rsidR="0093546F" w:rsidRDefault="0093546F" w:rsidP="00AC17BC">
      <w:pPr>
        <w:pStyle w:val="ListParagraph"/>
        <w:ind w:left="2592"/>
        <w:rPr>
          <w:rFonts w:hint="eastAsia"/>
          <w:noProof/>
        </w:rPr>
      </w:pPr>
    </w:p>
    <w:p w14:paraId="2E775231" w14:textId="77777777" w:rsidR="0093546F" w:rsidRDefault="0093546F" w:rsidP="00D10A5F">
      <w:pPr>
        <w:pStyle w:val="Heading2"/>
        <w:rPr>
          <w:rFonts w:hint="eastAsia"/>
        </w:rPr>
      </w:pPr>
      <w:bookmarkStart w:id="21" w:name="_Toc87640912"/>
      <w:r>
        <w:t>Click next</w:t>
      </w:r>
      <w:bookmarkEnd w:id="21"/>
    </w:p>
    <w:p w14:paraId="21B2F48E" w14:textId="695CC306" w:rsidR="005453BB" w:rsidRDefault="005453BB" w:rsidP="005453BB">
      <w:pPr>
        <w:pStyle w:val="ListParagraph"/>
        <w:rPr>
          <w:rFonts w:hint="eastAsia"/>
        </w:rPr>
      </w:pPr>
    </w:p>
    <w:p w14:paraId="26B2BC69" w14:textId="32F8545B" w:rsidR="005453BB" w:rsidRDefault="005453BB" w:rsidP="0093546F">
      <w:pPr>
        <w:pStyle w:val="ListParagraph"/>
        <w:ind w:left="2304"/>
        <w:rPr>
          <w:rFonts w:hint="eastAsia"/>
        </w:rPr>
      </w:pPr>
      <w:r>
        <w:rPr>
          <w:noProof/>
        </w:rPr>
        <w:drawing>
          <wp:inline distT="0" distB="0" distL="0" distR="0" wp14:anchorId="72FE8D7E" wp14:editId="184B2FDA">
            <wp:extent cx="3312874" cy="2781257"/>
            <wp:effectExtent l="0" t="0" r="1905" b="635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28116" cy="279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14E66" w14:textId="28713B28" w:rsidR="0093546F" w:rsidRDefault="0093546F" w:rsidP="00D10A5F">
      <w:pPr>
        <w:pStyle w:val="Heading2"/>
        <w:rPr>
          <w:rFonts w:hint="eastAsia"/>
        </w:rPr>
      </w:pPr>
      <w:bookmarkStart w:id="22" w:name="_Toc87640913"/>
      <w:r>
        <w:t>Click next</w:t>
      </w:r>
      <w:bookmarkEnd w:id="22"/>
    </w:p>
    <w:p w14:paraId="7BC8FDE6" w14:textId="77777777" w:rsidR="0093546F" w:rsidRDefault="0093546F" w:rsidP="0093546F">
      <w:pPr>
        <w:pStyle w:val="ListParagraph"/>
        <w:ind w:left="2304"/>
        <w:rPr>
          <w:rFonts w:hint="eastAsia"/>
        </w:rPr>
      </w:pPr>
    </w:p>
    <w:p w14:paraId="2DC809B4" w14:textId="091328FD" w:rsidR="00F37DF8" w:rsidRDefault="00F37DF8" w:rsidP="0093546F">
      <w:pPr>
        <w:pStyle w:val="ListParagraph"/>
        <w:ind w:left="2304"/>
        <w:rPr>
          <w:rFonts w:hint="eastAsia"/>
        </w:rPr>
      </w:pPr>
      <w:r>
        <w:rPr>
          <w:noProof/>
        </w:rPr>
        <w:drawing>
          <wp:inline distT="0" distB="0" distL="0" distR="0" wp14:anchorId="4D39CFD5" wp14:editId="5C1D0192">
            <wp:extent cx="3961426" cy="3355362"/>
            <wp:effectExtent l="0" t="0" r="1270" b="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66254" cy="335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DA1AD" w14:textId="77777777" w:rsidR="0093546F" w:rsidRDefault="0093546F" w:rsidP="0093546F">
      <w:pPr>
        <w:ind w:left="2520"/>
        <w:rPr>
          <w:rFonts w:hint="eastAsia"/>
        </w:rPr>
      </w:pPr>
    </w:p>
    <w:p w14:paraId="433F0E7D" w14:textId="77777777" w:rsidR="0093546F" w:rsidRDefault="0093546F" w:rsidP="0093546F">
      <w:pPr>
        <w:ind w:left="2520"/>
        <w:rPr>
          <w:rFonts w:hint="eastAsia"/>
        </w:rPr>
      </w:pPr>
    </w:p>
    <w:p w14:paraId="708E530B" w14:textId="77777777" w:rsidR="0093546F" w:rsidRDefault="0093546F" w:rsidP="0093546F">
      <w:pPr>
        <w:ind w:left="2520"/>
        <w:rPr>
          <w:rFonts w:hint="eastAsia"/>
        </w:rPr>
      </w:pPr>
    </w:p>
    <w:p w14:paraId="779EA27C" w14:textId="77777777" w:rsidR="0093546F" w:rsidRDefault="0093546F" w:rsidP="0093546F">
      <w:pPr>
        <w:ind w:left="2520"/>
        <w:rPr>
          <w:rFonts w:hint="eastAsia"/>
        </w:rPr>
      </w:pPr>
    </w:p>
    <w:p w14:paraId="0B286F58" w14:textId="77777777" w:rsidR="0093546F" w:rsidRDefault="0093546F" w:rsidP="0093546F">
      <w:pPr>
        <w:ind w:left="2520"/>
        <w:rPr>
          <w:rFonts w:hint="eastAsia"/>
        </w:rPr>
      </w:pPr>
    </w:p>
    <w:p w14:paraId="3AF78D6B" w14:textId="77777777" w:rsidR="0093546F" w:rsidRDefault="0093546F" w:rsidP="0093546F">
      <w:pPr>
        <w:ind w:left="2520"/>
        <w:rPr>
          <w:rFonts w:hint="eastAsia"/>
        </w:rPr>
      </w:pPr>
    </w:p>
    <w:p w14:paraId="028EB0F0" w14:textId="77777777" w:rsidR="0093546F" w:rsidRDefault="0093546F" w:rsidP="0093546F">
      <w:pPr>
        <w:ind w:left="2520"/>
        <w:rPr>
          <w:rFonts w:hint="eastAsia"/>
        </w:rPr>
      </w:pPr>
    </w:p>
    <w:p w14:paraId="58A1F2F6" w14:textId="45F9285F" w:rsidR="0093546F" w:rsidRDefault="0093546F" w:rsidP="00D10A5F">
      <w:pPr>
        <w:pStyle w:val="Heading2"/>
        <w:rPr>
          <w:rFonts w:hint="eastAsia"/>
        </w:rPr>
      </w:pPr>
      <w:bookmarkStart w:id="23" w:name="_Toc87640914"/>
      <w:r>
        <w:t>Click finish button</w:t>
      </w:r>
      <w:bookmarkEnd w:id="23"/>
    </w:p>
    <w:p w14:paraId="3F182E4E" w14:textId="75370276" w:rsidR="00F37DF8" w:rsidRDefault="00F37DF8" w:rsidP="0093546F">
      <w:pPr>
        <w:rPr>
          <w:rFonts w:hint="eastAsia"/>
        </w:rPr>
      </w:pPr>
    </w:p>
    <w:p w14:paraId="0A3F2153" w14:textId="77777777" w:rsidR="0093546F" w:rsidRDefault="0093546F" w:rsidP="005453BB">
      <w:pPr>
        <w:pStyle w:val="ListParagraph"/>
        <w:rPr>
          <w:rFonts w:hint="eastAsia"/>
          <w:noProof/>
        </w:rPr>
      </w:pPr>
    </w:p>
    <w:p w14:paraId="58F41E04" w14:textId="04213D73" w:rsidR="00F37DF8" w:rsidRDefault="00F37DF8" w:rsidP="00F4005E">
      <w:pPr>
        <w:pStyle w:val="ListParagraph"/>
        <w:ind w:left="2520"/>
        <w:rPr>
          <w:rFonts w:hint="eastAsia"/>
        </w:rPr>
      </w:pPr>
      <w:r>
        <w:rPr>
          <w:noProof/>
        </w:rPr>
        <w:drawing>
          <wp:inline distT="0" distB="0" distL="0" distR="0" wp14:anchorId="3B689B3D" wp14:editId="0E69990D">
            <wp:extent cx="3494001" cy="2964675"/>
            <wp:effectExtent l="0" t="0" r="0" b="7620"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94001" cy="296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5F607" w14:textId="598C2D27" w:rsidR="00F37DF8" w:rsidRDefault="00F37DF8" w:rsidP="005453BB">
      <w:pPr>
        <w:pStyle w:val="ListParagraph"/>
        <w:rPr>
          <w:rFonts w:hint="eastAsia"/>
        </w:rPr>
      </w:pPr>
    </w:p>
    <w:p w14:paraId="71AD1D5D" w14:textId="2CCC1B23" w:rsidR="00F37DF8" w:rsidRDefault="0080422E" w:rsidP="005453BB">
      <w:pPr>
        <w:pStyle w:val="ListParagraph"/>
        <w:rPr>
          <w:rFonts w:hint="eastAsia"/>
        </w:rPr>
      </w:pPr>
      <w:r>
        <w:t xml:space="preserve">                                        </w:t>
      </w:r>
      <w:r w:rsidR="00F37DF8">
        <w:t>Once installation is done</w:t>
      </w:r>
    </w:p>
    <w:p w14:paraId="7A491911" w14:textId="35D2408A" w:rsidR="0093546F" w:rsidRDefault="0093546F" w:rsidP="005453BB">
      <w:pPr>
        <w:pStyle w:val="ListParagraph"/>
        <w:rPr>
          <w:rFonts w:hint="eastAsia"/>
        </w:rPr>
      </w:pPr>
    </w:p>
    <w:p w14:paraId="5E02BE4E" w14:textId="2A4B9DD0" w:rsidR="0093546F" w:rsidRDefault="0093546F" w:rsidP="005453BB">
      <w:pPr>
        <w:pStyle w:val="ListParagraph"/>
        <w:rPr>
          <w:rFonts w:hint="eastAsia"/>
        </w:rPr>
      </w:pPr>
    </w:p>
    <w:p w14:paraId="31F2087C" w14:textId="2D3C414F" w:rsidR="0093546F" w:rsidRDefault="0093546F" w:rsidP="005453BB">
      <w:pPr>
        <w:pStyle w:val="ListParagraph"/>
        <w:rPr>
          <w:rFonts w:hint="eastAsia"/>
        </w:rPr>
      </w:pPr>
    </w:p>
    <w:p w14:paraId="7BA23961" w14:textId="19803B99" w:rsidR="0093546F" w:rsidRDefault="0093546F" w:rsidP="005453BB">
      <w:pPr>
        <w:pStyle w:val="ListParagraph"/>
        <w:rPr>
          <w:rFonts w:hint="eastAsia"/>
        </w:rPr>
      </w:pPr>
    </w:p>
    <w:p w14:paraId="677B0BB6" w14:textId="767D289E" w:rsidR="0093546F" w:rsidRDefault="0093546F" w:rsidP="005453BB">
      <w:pPr>
        <w:pStyle w:val="ListParagraph"/>
        <w:rPr>
          <w:rFonts w:hint="eastAsia"/>
        </w:rPr>
      </w:pPr>
    </w:p>
    <w:p w14:paraId="3A8C3DFE" w14:textId="31331835" w:rsidR="0093546F" w:rsidRDefault="0093546F" w:rsidP="005453BB">
      <w:pPr>
        <w:pStyle w:val="ListParagraph"/>
        <w:rPr>
          <w:rFonts w:hint="eastAsia"/>
        </w:rPr>
      </w:pPr>
    </w:p>
    <w:p w14:paraId="1034886B" w14:textId="4A621835" w:rsidR="0093546F" w:rsidRDefault="0093546F" w:rsidP="005453BB">
      <w:pPr>
        <w:pStyle w:val="ListParagraph"/>
        <w:rPr>
          <w:rFonts w:hint="eastAsia"/>
        </w:rPr>
      </w:pPr>
    </w:p>
    <w:p w14:paraId="304790F5" w14:textId="4490C977" w:rsidR="0093546F" w:rsidRDefault="0093546F" w:rsidP="005453BB">
      <w:pPr>
        <w:pStyle w:val="ListParagraph"/>
        <w:rPr>
          <w:rFonts w:hint="eastAsia"/>
        </w:rPr>
      </w:pPr>
    </w:p>
    <w:p w14:paraId="018DB87F" w14:textId="34EB8095" w:rsidR="0093546F" w:rsidRDefault="0093546F" w:rsidP="005453BB">
      <w:pPr>
        <w:pStyle w:val="ListParagraph"/>
        <w:rPr>
          <w:rFonts w:hint="eastAsia"/>
        </w:rPr>
      </w:pPr>
    </w:p>
    <w:p w14:paraId="49B0A08F" w14:textId="180C576B" w:rsidR="0093546F" w:rsidRDefault="0093546F" w:rsidP="005453BB">
      <w:pPr>
        <w:pStyle w:val="ListParagraph"/>
        <w:rPr>
          <w:rFonts w:hint="eastAsia"/>
        </w:rPr>
      </w:pPr>
    </w:p>
    <w:p w14:paraId="2C826E5A" w14:textId="22D03B4E" w:rsidR="0093546F" w:rsidRDefault="0093546F" w:rsidP="005453BB">
      <w:pPr>
        <w:pStyle w:val="ListParagraph"/>
        <w:rPr>
          <w:rFonts w:hint="eastAsia"/>
        </w:rPr>
      </w:pPr>
    </w:p>
    <w:p w14:paraId="297FD330" w14:textId="27D5A697" w:rsidR="0093546F" w:rsidRDefault="0093546F" w:rsidP="005453BB">
      <w:pPr>
        <w:pStyle w:val="ListParagraph"/>
        <w:rPr>
          <w:rFonts w:hint="eastAsia"/>
        </w:rPr>
      </w:pPr>
    </w:p>
    <w:p w14:paraId="4A64B3A4" w14:textId="144C6AAE" w:rsidR="0093546F" w:rsidRDefault="0093546F" w:rsidP="005453BB">
      <w:pPr>
        <w:pStyle w:val="ListParagraph"/>
        <w:rPr>
          <w:rFonts w:hint="eastAsia"/>
        </w:rPr>
      </w:pPr>
    </w:p>
    <w:p w14:paraId="52A54F5B" w14:textId="2AE22E1A" w:rsidR="0093546F" w:rsidRDefault="0093546F" w:rsidP="005453BB">
      <w:pPr>
        <w:pStyle w:val="ListParagraph"/>
        <w:rPr>
          <w:rFonts w:hint="eastAsia"/>
        </w:rPr>
      </w:pPr>
    </w:p>
    <w:p w14:paraId="420F5F55" w14:textId="62C90915" w:rsidR="0093546F" w:rsidRDefault="0093546F" w:rsidP="005453BB">
      <w:pPr>
        <w:pStyle w:val="ListParagraph"/>
        <w:rPr>
          <w:rFonts w:hint="eastAsia"/>
        </w:rPr>
      </w:pPr>
    </w:p>
    <w:p w14:paraId="556E563A" w14:textId="04EEC29F" w:rsidR="0093546F" w:rsidRDefault="0093546F" w:rsidP="005453BB">
      <w:pPr>
        <w:pStyle w:val="ListParagraph"/>
        <w:rPr>
          <w:rFonts w:hint="eastAsia"/>
        </w:rPr>
      </w:pPr>
    </w:p>
    <w:p w14:paraId="56ACEF2E" w14:textId="43609200" w:rsidR="0093546F" w:rsidRDefault="0093546F" w:rsidP="005453BB">
      <w:pPr>
        <w:pStyle w:val="ListParagraph"/>
        <w:rPr>
          <w:rFonts w:hint="eastAsia"/>
        </w:rPr>
      </w:pPr>
    </w:p>
    <w:p w14:paraId="6ACDDF1E" w14:textId="76F568EC" w:rsidR="0093546F" w:rsidRDefault="0093546F" w:rsidP="005453BB">
      <w:pPr>
        <w:pStyle w:val="ListParagraph"/>
        <w:rPr>
          <w:rFonts w:hint="eastAsia"/>
        </w:rPr>
      </w:pPr>
    </w:p>
    <w:p w14:paraId="3FC71CA5" w14:textId="54A2C9F8" w:rsidR="0093546F" w:rsidRDefault="0093546F" w:rsidP="005453BB">
      <w:pPr>
        <w:pStyle w:val="ListParagraph"/>
        <w:rPr>
          <w:rFonts w:hint="eastAsia"/>
        </w:rPr>
      </w:pPr>
    </w:p>
    <w:p w14:paraId="042B1BBE" w14:textId="77777777" w:rsidR="0093546F" w:rsidRDefault="0093546F" w:rsidP="005453BB">
      <w:pPr>
        <w:pStyle w:val="ListParagraph"/>
        <w:rPr>
          <w:rFonts w:hint="eastAsia"/>
        </w:rPr>
      </w:pPr>
    </w:p>
    <w:p w14:paraId="6E610932" w14:textId="159FFDA4" w:rsidR="00F37DF8" w:rsidRDefault="00F37DF8" w:rsidP="00D10A5F">
      <w:pPr>
        <w:pStyle w:val="Heading2"/>
        <w:rPr>
          <w:rFonts w:hint="eastAsia"/>
        </w:rPr>
      </w:pPr>
      <w:bookmarkStart w:id="24" w:name="_Toc87640915"/>
      <w:r>
        <w:t xml:space="preserve">Search for application </w:t>
      </w:r>
      <w:r w:rsidRPr="00F37DF8">
        <w:rPr>
          <w:rFonts w:hint="eastAsia"/>
          <w:b/>
          <w:bCs/>
        </w:rPr>
        <w:t>OpenPGPStudio</w:t>
      </w:r>
      <w:r>
        <w:rPr>
          <w:b/>
          <w:bCs/>
        </w:rPr>
        <w:t xml:space="preserve">.exe – </w:t>
      </w:r>
      <w:r w:rsidRPr="00F37DF8">
        <w:t>IF YOU OPEN THIS APPLICATION, BELOW SCREEN SHOULD OPEN</w:t>
      </w:r>
      <w:bookmarkEnd w:id="24"/>
    </w:p>
    <w:p w14:paraId="3715A2A6" w14:textId="501835B6" w:rsidR="005453BB" w:rsidRDefault="00F37DF8" w:rsidP="0093546F">
      <w:pPr>
        <w:pStyle w:val="ListParagraph"/>
        <w:ind w:left="2592"/>
        <w:rPr>
          <w:rFonts w:hint="eastAsia"/>
        </w:rPr>
      </w:pPr>
      <w:r>
        <w:rPr>
          <w:noProof/>
        </w:rPr>
        <w:drawing>
          <wp:inline distT="0" distB="0" distL="0" distR="0" wp14:anchorId="4B5938FF" wp14:editId="56CEC329">
            <wp:extent cx="3692657" cy="2174565"/>
            <wp:effectExtent l="0" t="0" r="3175" b="0"/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92657" cy="217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64A56" w14:textId="26EEA394" w:rsidR="00F37DF8" w:rsidRDefault="00F37DF8" w:rsidP="005453BB">
      <w:pPr>
        <w:pStyle w:val="ListParagraph"/>
        <w:rPr>
          <w:rFonts w:hint="eastAsia"/>
        </w:rPr>
      </w:pPr>
    </w:p>
    <w:p w14:paraId="2C06328B" w14:textId="18396588" w:rsidR="00F37DF8" w:rsidRDefault="00F37DF8" w:rsidP="00D10A5F">
      <w:pPr>
        <w:pStyle w:val="Heading2"/>
        <w:rPr>
          <w:rFonts w:hint="eastAsia"/>
        </w:rPr>
      </w:pPr>
      <w:bookmarkStart w:id="25" w:name="_Toc87640916"/>
      <w:r>
        <w:t>Click on Import button on the tab OPENPGP Keys</w:t>
      </w:r>
      <w:bookmarkEnd w:id="25"/>
    </w:p>
    <w:p w14:paraId="244B4CCB" w14:textId="4408C074" w:rsidR="00F37DF8" w:rsidRDefault="00F37DF8" w:rsidP="0093546F">
      <w:pPr>
        <w:pStyle w:val="ListParagraph"/>
        <w:ind w:left="2592"/>
        <w:rPr>
          <w:rFonts w:hint="eastAsia"/>
        </w:rPr>
      </w:pPr>
      <w:r>
        <w:rPr>
          <w:noProof/>
        </w:rPr>
        <w:drawing>
          <wp:inline distT="0" distB="0" distL="0" distR="0" wp14:anchorId="12A233FC" wp14:editId="655DD2E8">
            <wp:extent cx="3425840" cy="2407238"/>
            <wp:effectExtent l="0" t="0" r="3175" b="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25840" cy="240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C02BA" w14:textId="7C39B33B" w:rsidR="00F37DF8" w:rsidRDefault="00F37DF8" w:rsidP="005453BB">
      <w:pPr>
        <w:pStyle w:val="ListParagraph"/>
        <w:rPr>
          <w:rFonts w:hint="eastAsia"/>
        </w:rPr>
      </w:pPr>
    </w:p>
    <w:p w14:paraId="4C9DE5AE" w14:textId="608118CE" w:rsidR="0093546F" w:rsidRDefault="0093546F" w:rsidP="005453BB">
      <w:pPr>
        <w:pStyle w:val="ListParagraph"/>
        <w:rPr>
          <w:rFonts w:hint="eastAsia"/>
        </w:rPr>
      </w:pPr>
    </w:p>
    <w:p w14:paraId="53A17372" w14:textId="73D6C9BB" w:rsidR="0093546F" w:rsidRDefault="0093546F" w:rsidP="005453BB">
      <w:pPr>
        <w:pStyle w:val="ListParagraph"/>
        <w:rPr>
          <w:rFonts w:hint="eastAsia"/>
        </w:rPr>
      </w:pPr>
    </w:p>
    <w:p w14:paraId="12060BAA" w14:textId="0CFA2EA2" w:rsidR="0093546F" w:rsidRDefault="0093546F" w:rsidP="005453BB">
      <w:pPr>
        <w:pStyle w:val="ListParagraph"/>
        <w:rPr>
          <w:rFonts w:hint="eastAsia"/>
        </w:rPr>
      </w:pPr>
    </w:p>
    <w:p w14:paraId="74DBC754" w14:textId="2E7AD07C" w:rsidR="0093546F" w:rsidRDefault="0093546F" w:rsidP="005453BB">
      <w:pPr>
        <w:pStyle w:val="ListParagraph"/>
        <w:rPr>
          <w:rFonts w:hint="eastAsia"/>
        </w:rPr>
      </w:pPr>
    </w:p>
    <w:p w14:paraId="389CFF56" w14:textId="79FC5B5C" w:rsidR="0093546F" w:rsidRDefault="0093546F" w:rsidP="005453BB">
      <w:pPr>
        <w:pStyle w:val="ListParagraph"/>
        <w:rPr>
          <w:rFonts w:hint="eastAsia"/>
        </w:rPr>
      </w:pPr>
    </w:p>
    <w:p w14:paraId="6149BF72" w14:textId="65426F53" w:rsidR="0093546F" w:rsidRDefault="0093546F" w:rsidP="005453BB">
      <w:pPr>
        <w:pStyle w:val="ListParagraph"/>
        <w:rPr>
          <w:rFonts w:hint="eastAsia"/>
        </w:rPr>
      </w:pPr>
    </w:p>
    <w:p w14:paraId="40B5A71B" w14:textId="13D89C7D" w:rsidR="0093546F" w:rsidRDefault="0093546F" w:rsidP="005453BB">
      <w:pPr>
        <w:pStyle w:val="ListParagraph"/>
        <w:rPr>
          <w:rFonts w:hint="eastAsia"/>
        </w:rPr>
      </w:pPr>
    </w:p>
    <w:p w14:paraId="77F82D8A" w14:textId="06F807F0" w:rsidR="0093546F" w:rsidRDefault="0093546F" w:rsidP="005453BB">
      <w:pPr>
        <w:pStyle w:val="ListParagraph"/>
        <w:rPr>
          <w:rFonts w:hint="eastAsia"/>
        </w:rPr>
      </w:pPr>
    </w:p>
    <w:p w14:paraId="74553EF4" w14:textId="055CFC66" w:rsidR="0093546F" w:rsidRDefault="0093546F" w:rsidP="005453BB">
      <w:pPr>
        <w:pStyle w:val="ListParagraph"/>
        <w:rPr>
          <w:rFonts w:hint="eastAsia"/>
        </w:rPr>
      </w:pPr>
    </w:p>
    <w:p w14:paraId="5B4B7BF1" w14:textId="79DEB0CD" w:rsidR="0093546F" w:rsidRDefault="0093546F" w:rsidP="005453BB">
      <w:pPr>
        <w:pStyle w:val="ListParagraph"/>
        <w:rPr>
          <w:rFonts w:hint="eastAsia"/>
        </w:rPr>
      </w:pPr>
    </w:p>
    <w:p w14:paraId="6F31AA05" w14:textId="5F548444" w:rsidR="0093546F" w:rsidRDefault="0093546F" w:rsidP="005453BB">
      <w:pPr>
        <w:pStyle w:val="ListParagraph"/>
        <w:rPr>
          <w:rFonts w:hint="eastAsia"/>
        </w:rPr>
      </w:pPr>
    </w:p>
    <w:p w14:paraId="486307AF" w14:textId="1A2A9C65" w:rsidR="0093546F" w:rsidRDefault="0093546F" w:rsidP="005453BB">
      <w:pPr>
        <w:pStyle w:val="ListParagraph"/>
        <w:rPr>
          <w:rFonts w:hint="eastAsia"/>
        </w:rPr>
      </w:pPr>
    </w:p>
    <w:p w14:paraId="6FBE7DAB" w14:textId="79E8050D" w:rsidR="0093546F" w:rsidRDefault="0093546F" w:rsidP="005453BB">
      <w:pPr>
        <w:pStyle w:val="ListParagraph"/>
        <w:rPr>
          <w:rFonts w:hint="eastAsia"/>
        </w:rPr>
      </w:pPr>
    </w:p>
    <w:p w14:paraId="5516AE58" w14:textId="622B5217" w:rsidR="0093546F" w:rsidRDefault="0093546F" w:rsidP="005453BB">
      <w:pPr>
        <w:pStyle w:val="ListParagraph"/>
        <w:rPr>
          <w:rFonts w:hint="eastAsia"/>
        </w:rPr>
      </w:pPr>
    </w:p>
    <w:p w14:paraId="32F91A51" w14:textId="77777777" w:rsidR="0093546F" w:rsidRDefault="0093546F" w:rsidP="005453BB">
      <w:pPr>
        <w:pStyle w:val="ListParagraph"/>
        <w:rPr>
          <w:rFonts w:hint="eastAsia"/>
        </w:rPr>
      </w:pPr>
    </w:p>
    <w:p w14:paraId="3C63DD65" w14:textId="4345A5B0" w:rsidR="00BA2101" w:rsidRDefault="00BA2101" w:rsidP="00D10A5F">
      <w:pPr>
        <w:pStyle w:val="Heading2"/>
        <w:rPr>
          <w:rFonts w:hint="eastAsia"/>
        </w:rPr>
      </w:pPr>
      <w:bookmarkStart w:id="26" w:name="_Toc87640917"/>
      <w:r>
        <w:t xml:space="preserve">Select the </w:t>
      </w:r>
      <w:r w:rsidR="000243A2">
        <w:t>given public key</w:t>
      </w:r>
      <w:bookmarkEnd w:id="26"/>
    </w:p>
    <w:p w14:paraId="551D40CE" w14:textId="0758897E" w:rsidR="000243A2" w:rsidRDefault="000243A2" w:rsidP="0093546F">
      <w:pPr>
        <w:pStyle w:val="ListParagraph"/>
        <w:ind w:left="2304"/>
        <w:rPr>
          <w:rFonts w:hint="eastAsia"/>
        </w:rPr>
      </w:pPr>
      <w:r>
        <w:rPr>
          <w:noProof/>
        </w:rPr>
        <w:drawing>
          <wp:inline distT="0" distB="0" distL="0" distR="0" wp14:anchorId="43BAF0BA" wp14:editId="54060E1E">
            <wp:extent cx="3520294" cy="2586814"/>
            <wp:effectExtent l="0" t="0" r="4445" b="4445"/>
            <wp:docPr id="25" name="Picture 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20294" cy="258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F4C29" w14:textId="77777777" w:rsidR="0093546F" w:rsidRDefault="0093546F" w:rsidP="0093546F">
      <w:pPr>
        <w:pStyle w:val="ListParagraph"/>
        <w:ind w:left="2304"/>
        <w:rPr>
          <w:rFonts w:hint="eastAsia"/>
        </w:rPr>
      </w:pPr>
    </w:p>
    <w:p w14:paraId="1B44E24C" w14:textId="77777777" w:rsidR="000243A2" w:rsidRDefault="000243A2" w:rsidP="000243A2">
      <w:pPr>
        <w:pStyle w:val="ListParagraph"/>
        <w:rPr>
          <w:rFonts w:hint="eastAsia"/>
        </w:rPr>
      </w:pPr>
    </w:p>
    <w:p w14:paraId="6AA693C2" w14:textId="6C0B621F" w:rsidR="00E5308F" w:rsidRDefault="00E5308F" w:rsidP="00F74CEF">
      <w:pPr>
        <w:pStyle w:val="Heading2"/>
        <w:rPr>
          <w:rFonts w:hint="eastAsia"/>
        </w:rPr>
      </w:pPr>
      <w:bookmarkStart w:id="27" w:name="_Toc87640918"/>
      <w:r>
        <w:t>Select the file to be encrypted</w:t>
      </w:r>
      <w:bookmarkEnd w:id="27"/>
    </w:p>
    <w:p w14:paraId="5C2329FB" w14:textId="137F7A5B" w:rsidR="00E5308F" w:rsidRDefault="00E5308F" w:rsidP="00CB5808">
      <w:pPr>
        <w:pStyle w:val="ListParagraph"/>
        <w:numPr>
          <w:ilvl w:val="4"/>
          <w:numId w:val="11"/>
        </w:numPr>
        <w:rPr>
          <w:rFonts w:hint="eastAsia"/>
        </w:rPr>
      </w:pPr>
      <w:r>
        <w:t>select OpenPGP Task as shown below</w:t>
      </w:r>
    </w:p>
    <w:p w14:paraId="1C85B8B9" w14:textId="41C2C960" w:rsidR="00E5308F" w:rsidRDefault="00E5308F" w:rsidP="00CB5808">
      <w:pPr>
        <w:pStyle w:val="ListParagraph"/>
        <w:numPr>
          <w:ilvl w:val="4"/>
          <w:numId w:val="11"/>
        </w:numPr>
        <w:rPr>
          <w:rFonts w:hint="eastAsia"/>
        </w:rPr>
      </w:pPr>
      <w:r>
        <w:t>left window- select the folder where the file is located</w:t>
      </w:r>
    </w:p>
    <w:p w14:paraId="68B44DB3" w14:textId="32E0CB53" w:rsidR="00E5308F" w:rsidRDefault="00E5308F" w:rsidP="00CB5808">
      <w:pPr>
        <w:pStyle w:val="ListParagraph"/>
        <w:numPr>
          <w:ilvl w:val="4"/>
          <w:numId w:val="11"/>
        </w:numPr>
        <w:rPr>
          <w:rFonts w:hint="eastAsia"/>
        </w:rPr>
      </w:pPr>
      <w:r>
        <w:t>right window- select the file to be encrypted</w:t>
      </w:r>
    </w:p>
    <w:p w14:paraId="38FB4ED1" w14:textId="0774EA1A" w:rsidR="00E5308F" w:rsidRDefault="00E5308F" w:rsidP="00D75F1F">
      <w:pPr>
        <w:ind w:left="324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B458EA2" wp14:editId="6A1BF9B4">
            <wp:extent cx="3397595" cy="2017867"/>
            <wp:effectExtent l="0" t="0" r="0" b="1905"/>
            <wp:docPr id="26" name="Picture 2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97595" cy="201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5FABC" w14:textId="14F0CD6D" w:rsidR="00D75F1F" w:rsidRDefault="00D75F1F" w:rsidP="00D75F1F">
      <w:pPr>
        <w:pStyle w:val="ListParagraph"/>
        <w:ind w:left="2880"/>
        <w:rPr>
          <w:rFonts w:hint="eastAsia"/>
        </w:rPr>
      </w:pPr>
    </w:p>
    <w:p w14:paraId="75057AE1" w14:textId="6E47F0FD" w:rsidR="00D75F1F" w:rsidRDefault="00D75F1F" w:rsidP="00D75F1F">
      <w:pPr>
        <w:pStyle w:val="ListParagraph"/>
        <w:ind w:left="2880"/>
        <w:rPr>
          <w:rFonts w:hint="eastAsia"/>
        </w:rPr>
      </w:pPr>
    </w:p>
    <w:p w14:paraId="58F4FF70" w14:textId="49F84A52" w:rsidR="00D75F1F" w:rsidRDefault="00D75F1F" w:rsidP="00D75F1F">
      <w:pPr>
        <w:pStyle w:val="ListParagraph"/>
        <w:ind w:left="2880"/>
        <w:rPr>
          <w:rFonts w:hint="eastAsia"/>
        </w:rPr>
      </w:pPr>
    </w:p>
    <w:p w14:paraId="55481570" w14:textId="496B47DF" w:rsidR="00D75F1F" w:rsidRDefault="00D75F1F" w:rsidP="00D75F1F">
      <w:pPr>
        <w:pStyle w:val="ListParagraph"/>
        <w:ind w:left="2880"/>
        <w:rPr>
          <w:rFonts w:hint="eastAsia"/>
        </w:rPr>
      </w:pPr>
    </w:p>
    <w:p w14:paraId="33B11C37" w14:textId="2C943A88" w:rsidR="00D75F1F" w:rsidRDefault="00D75F1F" w:rsidP="00D75F1F">
      <w:pPr>
        <w:pStyle w:val="ListParagraph"/>
        <w:ind w:left="2880"/>
        <w:rPr>
          <w:rFonts w:hint="eastAsia"/>
        </w:rPr>
      </w:pPr>
    </w:p>
    <w:p w14:paraId="4D9630FF" w14:textId="15E28C51" w:rsidR="00D75F1F" w:rsidRDefault="00D75F1F" w:rsidP="00D75F1F">
      <w:pPr>
        <w:pStyle w:val="ListParagraph"/>
        <w:ind w:left="2880"/>
        <w:rPr>
          <w:rFonts w:hint="eastAsia"/>
        </w:rPr>
      </w:pPr>
    </w:p>
    <w:p w14:paraId="2F2DC58F" w14:textId="0A00D964" w:rsidR="00D75F1F" w:rsidRDefault="00D75F1F" w:rsidP="00D75F1F">
      <w:pPr>
        <w:pStyle w:val="ListParagraph"/>
        <w:ind w:left="2880"/>
        <w:rPr>
          <w:rFonts w:hint="eastAsia"/>
        </w:rPr>
      </w:pPr>
    </w:p>
    <w:p w14:paraId="5DA08E05" w14:textId="73753499" w:rsidR="00D75F1F" w:rsidRDefault="00D75F1F" w:rsidP="00D75F1F">
      <w:pPr>
        <w:pStyle w:val="ListParagraph"/>
        <w:ind w:left="2880"/>
        <w:rPr>
          <w:rFonts w:hint="eastAsia"/>
        </w:rPr>
      </w:pPr>
    </w:p>
    <w:p w14:paraId="726FC92A" w14:textId="45854C90" w:rsidR="00D75F1F" w:rsidRDefault="00D75F1F" w:rsidP="00D75F1F">
      <w:pPr>
        <w:pStyle w:val="ListParagraph"/>
        <w:ind w:left="2880"/>
        <w:rPr>
          <w:rFonts w:hint="eastAsia"/>
        </w:rPr>
      </w:pPr>
    </w:p>
    <w:p w14:paraId="25D71757" w14:textId="47A73514" w:rsidR="00D75F1F" w:rsidRDefault="00D75F1F" w:rsidP="00D75F1F">
      <w:pPr>
        <w:pStyle w:val="ListParagraph"/>
        <w:ind w:left="2880"/>
        <w:rPr>
          <w:rFonts w:hint="eastAsia"/>
        </w:rPr>
      </w:pPr>
    </w:p>
    <w:p w14:paraId="74AC1D40" w14:textId="09EB0A0D" w:rsidR="00D75F1F" w:rsidRDefault="00D75F1F" w:rsidP="00D75F1F">
      <w:pPr>
        <w:pStyle w:val="ListParagraph"/>
        <w:ind w:left="2880"/>
        <w:rPr>
          <w:rFonts w:hint="eastAsia"/>
        </w:rPr>
      </w:pPr>
    </w:p>
    <w:p w14:paraId="18ED5A7C" w14:textId="77777777" w:rsidR="00D75F1F" w:rsidRDefault="00D75F1F" w:rsidP="00D75F1F">
      <w:pPr>
        <w:pStyle w:val="ListParagraph"/>
        <w:ind w:left="2880"/>
        <w:rPr>
          <w:rFonts w:hint="eastAsia"/>
        </w:rPr>
      </w:pPr>
    </w:p>
    <w:p w14:paraId="11A5294D" w14:textId="61052C6B" w:rsidR="00E5308F" w:rsidRDefault="00E5308F" w:rsidP="005C2EA5">
      <w:pPr>
        <w:pStyle w:val="Heading2"/>
        <w:rPr>
          <w:rFonts w:hint="eastAsia"/>
        </w:rPr>
      </w:pPr>
      <w:bookmarkStart w:id="28" w:name="_Toc87640919"/>
      <w:r>
        <w:t>Right click the file that need to be encrypted</w:t>
      </w:r>
      <w:bookmarkEnd w:id="28"/>
    </w:p>
    <w:p w14:paraId="4B1068A1" w14:textId="20D05102" w:rsidR="00E5308F" w:rsidRDefault="00E5308F" w:rsidP="00FC4BD3">
      <w:pPr>
        <w:ind w:left="2520"/>
        <w:rPr>
          <w:rFonts w:hint="eastAsia"/>
        </w:rPr>
      </w:pPr>
      <w:r>
        <w:rPr>
          <w:noProof/>
        </w:rPr>
        <w:drawing>
          <wp:inline distT="0" distB="0" distL="0" distR="0" wp14:anchorId="037CD41D" wp14:editId="776CF319">
            <wp:extent cx="3275010" cy="2182290"/>
            <wp:effectExtent l="0" t="0" r="1905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841" cy="218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086D3" w14:textId="21FBFB4B" w:rsidR="00E5308F" w:rsidRDefault="00E5308F" w:rsidP="00E5486B">
      <w:pPr>
        <w:pStyle w:val="Heading2"/>
        <w:rPr>
          <w:rFonts w:hint="eastAsia"/>
        </w:rPr>
      </w:pPr>
      <w:bookmarkStart w:id="29" w:name="_Toc87640920"/>
      <w:r>
        <w:t xml:space="preserve">Click on Encrypt </w:t>
      </w:r>
      <w:r w:rsidR="003D141D">
        <w:t>menu</w:t>
      </w:r>
      <w:bookmarkEnd w:id="29"/>
    </w:p>
    <w:p w14:paraId="531BFA0B" w14:textId="0E906725" w:rsidR="003D141D" w:rsidRDefault="003D141D" w:rsidP="00FC4BD3">
      <w:pPr>
        <w:ind w:left="252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89BE863" wp14:editId="69C27F3D">
            <wp:extent cx="3409280" cy="2132257"/>
            <wp:effectExtent l="0" t="0" r="1270" b="1905"/>
            <wp:docPr id="28" name="Picture 2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14625" cy="21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46873" w14:textId="2C8527D4" w:rsidR="003D141D" w:rsidRDefault="003D141D" w:rsidP="00236B23">
      <w:pPr>
        <w:pStyle w:val="Heading2"/>
        <w:rPr>
          <w:rFonts w:hint="eastAsia"/>
        </w:rPr>
      </w:pPr>
      <w:bookmarkStart w:id="30" w:name="_Toc87640921"/>
      <w:r>
        <w:rPr>
          <w:rFonts w:hint="eastAsia"/>
        </w:rPr>
        <w:t>W</w:t>
      </w:r>
      <w:r>
        <w:t>hen above screen is open, make sure</w:t>
      </w:r>
      <w:bookmarkEnd w:id="30"/>
      <w:r>
        <w:t xml:space="preserve">  </w:t>
      </w:r>
    </w:p>
    <w:p w14:paraId="54D1ABDD" w14:textId="4FD79F5D" w:rsidR="003D141D" w:rsidRDefault="000C2BCC" w:rsidP="00CB5808">
      <w:pPr>
        <w:pStyle w:val="ListParagraph"/>
        <w:numPr>
          <w:ilvl w:val="0"/>
          <w:numId w:val="12"/>
        </w:numPr>
        <w:rPr>
          <w:rFonts w:hint="eastAsia"/>
        </w:rPr>
      </w:pPr>
      <w:r>
        <w:t>R</w:t>
      </w:r>
      <w:r w:rsidR="003D141D">
        <w:t>emove suffix - .</w:t>
      </w:r>
      <w:proofErr w:type="spellStart"/>
      <w:r w:rsidR="003D141D">
        <w:t>asc</w:t>
      </w:r>
      <w:proofErr w:type="spellEnd"/>
    </w:p>
    <w:p w14:paraId="13837F18" w14:textId="72A36894" w:rsidR="003D141D" w:rsidRDefault="003D141D" w:rsidP="00CB5808">
      <w:pPr>
        <w:pStyle w:val="ListParagraph"/>
        <w:numPr>
          <w:ilvl w:val="0"/>
          <w:numId w:val="12"/>
        </w:numPr>
        <w:rPr>
          <w:rFonts w:hint="eastAsia"/>
        </w:rPr>
      </w:pPr>
      <w:r>
        <w:t>Add Prefix Enc-</w:t>
      </w:r>
    </w:p>
    <w:p w14:paraId="01EFEE54" w14:textId="180AE3AD" w:rsidR="003D141D" w:rsidRDefault="003D141D" w:rsidP="00CB5808">
      <w:pPr>
        <w:pStyle w:val="ListParagraph"/>
        <w:numPr>
          <w:ilvl w:val="0"/>
          <w:numId w:val="12"/>
        </w:numPr>
        <w:rPr>
          <w:rFonts w:hint="eastAsia"/>
        </w:rPr>
      </w:pPr>
      <w:r>
        <w:rPr>
          <w:rFonts w:hint="eastAsia"/>
        </w:rPr>
        <w:t>C</w:t>
      </w:r>
      <w:r>
        <w:t xml:space="preserve">heck- check box Output as text(ASCII </w:t>
      </w:r>
      <w:proofErr w:type="spellStart"/>
      <w:r>
        <w:t>Armored</w:t>
      </w:r>
      <w:proofErr w:type="spellEnd"/>
      <w:r>
        <w:t>)</w:t>
      </w:r>
    </w:p>
    <w:p w14:paraId="74CD1A2B" w14:textId="10645747" w:rsidR="003D141D" w:rsidRDefault="003D141D" w:rsidP="00CB5808">
      <w:pPr>
        <w:pStyle w:val="ListParagraph"/>
        <w:numPr>
          <w:ilvl w:val="0"/>
          <w:numId w:val="12"/>
        </w:numPr>
        <w:rPr>
          <w:rFonts w:hint="eastAsia"/>
        </w:rPr>
      </w:pPr>
      <w:r>
        <w:t>Finally press Encrypt button</w:t>
      </w:r>
    </w:p>
    <w:p w14:paraId="1685520A" w14:textId="77777777" w:rsidR="00FC4BD3" w:rsidRDefault="00FC4BD3" w:rsidP="002014FE">
      <w:pPr>
        <w:ind w:left="720"/>
        <w:rPr>
          <w:rFonts w:hint="eastAsia"/>
        </w:rPr>
      </w:pPr>
    </w:p>
    <w:p w14:paraId="5605A134" w14:textId="77777777" w:rsidR="00FC4BD3" w:rsidRDefault="00FC4BD3" w:rsidP="002014FE">
      <w:pPr>
        <w:ind w:left="720"/>
        <w:rPr>
          <w:rFonts w:hint="eastAsia"/>
        </w:rPr>
      </w:pPr>
    </w:p>
    <w:p w14:paraId="55203F65" w14:textId="77777777" w:rsidR="00FC4BD3" w:rsidRDefault="00FC4BD3" w:rsidP="002014FE">
      <w:pPr>
        <w:ind w:left="720"/>
        <w:rPr>
          <w:rFonts w:hint="eastAsia"/>
        </w:rPr>
      </w:pPr>
    </w:p>
    <w:p w14:paraId="43AA5D82" w14:textId="77777777" w:rsidR="00FC4BD3" w:rsidRDefault="00FC4BD3" w:rsidP="002014FE">
      <w:pPr>
        <w:ind w:left="720"/>
        <w:rPr>
          <w:rFonts w:hint="eastAsia"/>
        </w:rPr>
      </w:pPr>
    </w:p>
    <w:p w14:paraId="0A6B5FC9" w14:textId="77777777" w:rsidR="00FC4BD3" w:rsidRDefault="00FC4BD3" w:rsidP="002014FE">
      <w:pPr>
        <w:ind w:left="720"/>
        <w:rPr>
          <w:rFonts w:hint="eastAsia"/>
        </w:rPr>
      </w:pPr>
    </w:p>
    <w:p w14:paraId="2A6A2DE1" w14:textId="77777777" w:rsidR="00FC4BD3" w:rsidRDefault="00FC4BD3" w:rsidP="002014FE">
      <w:pPr>
        <w:ind w:left="720"/>
        <w:rPr>
          <w:rFonts w:hint="eastAsia"/>
        </w:rPr>
      </w:pPr>
    </w:p>
    <w:p w14:paraId="23D4735C" w14:textId="77777777" w:rsidR="00FC4BD3" w:rsidRDefault="00FC4BD3" w:rsidP="002014FE">
      <w:pPr>
        <w:ind w:left="720"/>
        <w:rPr>
          <w:rFonts w:hint="eastAsia"/>
        </w:rPr>
      </w:pPr>
    </w:p>
    <w:p w14:paraId="2C868239" w14:textId="77777777" w:rsidR="00FC4BD3" w:rsidRDefault="00FC4BD3" w:rsidP="002014FE">
      <w:pPr>
        <w:ind w:left="720"/>
        <w:rPr>
          <w:rFonts w:hint="eastAsia"/>
        </w:rPr>
      </w:pPr>
    </w:p>
    <w:p w14:paraId="60B6EE22" w14:textId="77777777" w:rsidR="00FC4BD3" w:rsidRDefault="00FC4BD3" w:rsidP="002014FE">
      <w:pPr>
        <w:ind w:left="720"/>
        <w:rPr>
          <w:rFonts w:hint="eastAsia"/>
        </w:rPr>
      </w:pPr>
    </w:p>
    <w:p w14:paraId="2BCA5B3B" w14:textId="77777777" w:rsidR="00FC4BD3" w:rsidRDefault="00FC4BD3" w:rsidP="002014FE">
      <w:pPr>
        <w:ind w:left="720"/>
        <w:rPr>
          <w:rFonts w:hint="eastAsia"/>
        </w:rPr>
      </w:pPr>
    </w:p>
    <w:p w14:paraId="7474F962" w14:textId="1A0FB2F8" w:rsidR="002014FE" w:rsidRDefault="002014FE" w:rsidP="006156D8">
      <w:pPr>
        <w:pStyle w:val="Heading2"/>
        <w:rPr>
          <w:rFonts w:hint="eastAsia"/>
        </w:rPr>
      </w:pPr>
      <w:bookmarkStart w:id="31" w:name="_Toc87640922"/>
      <w:r>
        <w:t>Will get below screen</w:t>
      </w:r>
      <w:bookmarkEnd w:id="31"/>
    </w:p>
    <w:p w14:paraId="0899C44F" w14:textId="592DCABC" w:rsidR="00E5308F" w:rsidRDefault="002014FE" w:rsidP="00F4005E">
      <w:pPr>
        <w:pStyle w:val="ListParagraph"/>
        <w:ind w:left="2304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13714AC" wp14:editId="4E093750">
            <wp:extent cx="3981876" cy="2291280"/>
            <wp:effectExtent l="0" t="0" r="0" b="0"/>
            <wp:docPr id="30" name="Picture 3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, email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81876" cy="22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764B0" w14:textId="6EC40B81" w:rsidR="002014FE" w:rsidRDefault="002014FE" w:rsidP="00BC4755">
      <w:pPr>
        <w:pStyle w:val="Heading2"/>
        <w:rPr>
          <w:rFonts w:hint="eastAsia"/>
        </w:rPr>
      </w:pPr>
      <w:bookmarkStart w:id="32" w:name="_Toc87640923"/>
      <w:r>
        <w:rPr>
          <w:rFonts w:hint="eastAsia"/>
        </w:rPr>
        <w:t>C</w:t>
      </w:r>
      <w:r>
        <w:t>lick on – Save button</w:t>
      </w:r>
      <w:r w:rsidR="00EA0CBB">
        <w:t>- to save report in html format as below &amp; click on close button</w:t>
      </w:r>
      <w:bookmarkEnd w:id="32"/>
    </w:p>
    <w:p w14:paraId="02387F68" w14:textId="77777777" w:rsidR="00503FCD" w:rsidRDefault="00503FCD" w:rsidP="003D141D">
      <w:pPr>
        <w:pStyle w:val="ListParagraph"/>
        <w:ind w:left="1080"/>
        <w:rPr>
          <w:rFonts w:hint="eastAsia"/>
        </w:rPr>
      </w:pPr>
    </w:p>
    <w:p w14:paraId="55D9814D" w14:textId="08E7AF95" w:rsidR="00EA0CBB" w:rsidRDefault="00EA0CBB" w:rsidP="00F4005E">
      <w:pPr>
        <w:pStyle w:val="ListParagraph"/>
        <w:ind w:left="2880"/>
        <w:rPr>
          <w:rFonts w:hint="eastAsia"/>
        </w:rPr>
      </w:pPr>
      <w:r>
        <w:rPr>
          <w:noProof/>
        </w:rPr>
        <w:drawing>
          <wp:inline distT="0" distB="0" distL="0" distR="0" wp14:anchorId="0ADBC753" wp14:editId="09A3CC9C">
            <wp:extent cx="3953492" cy="1539581"/>
            <wp:effectExtent l="0" t="0" r="0" b="3810"/>
            <wp:docPr id="31" name="Picture 3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, email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53492" cy="153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8A0B3" w14:textId="681B8C62" w:rsidR="007B0415" w:rsidRDefault="007B0415" w:rsidP="00BC4755">
      <w:pPr>
        <w:pStyle w:val="Heading2"/>
        <w:rPr>
          <w:rFonts w:hint="eastAsia"/>
        </w:rPr>
      </w:pPr>
      <w:bookmarkStart w:id="33" w:name="_Toc87640924"/>
      <w:r>
        <w:t>Verify the encrypted file is created</w:t>
      </w:r>
      <w:bookmarkEnd w:id="33"/>
    </w:p>
    <w:p w14:paraId="6842A6ED" w14:textId="60C901D8" w:rsidR="00EA0CBB" w:rsidRDefault="00EA0CBB" w:rsidP="00F4005E">
      <w:pPr>
        <w:pStyle w:val="ListParagraph"/>
        <w:ind w:left="2592"/>
        <w:rPr>
          <w:rFonts w:hint="eastAsia"/>
        </w:rPr>
      </w:pPr>
      <w:r>
        <w:t xml:space="preserve"> </w:t>
      </w:r>
      <w:r w:rsidR="007B0415">
        <w:rPr>
          <w:noProof/>
        </w:rPr>
        <w:drawing>
          <wp:inline distT="0" distB="0" distL="0" distR="0" wp14:anchorId="4BE6373B" wp14:editId="499D1AF8">
            <wp:extent cx="2950693" cy="896872"/>
            <wp:effectExtent l="0" t="0" r="2540" b="0"/>
            <wp:docPr id="32" name="Picture 3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71004" cy="90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CA3BD" w14:textId="2B20763C" w:rsidR="007B0415" w:rsidRDefault="007B0415" w:rsidP="00F4005E">
      <w:pPr>
        <w:pStyle w:val="ListParagraph"/>
        <w:ind w:left="3528"/>
        <w:rPr>
          <w:rFonts w:hint="eastAsia"/>
        </w:rPr>
      </w:pPr>
    </w:p>
    <w:p w14:paraId="1764A2FB" w14:textId="77777777" w:rsidR="00F4005E" w:rsidRDefault="00F4005E" w:rsidP="00F4005E">
      <w:pPr>
        <w:pStyle w:val="ListParagraph"/>
        <w:ind w:left="3528"/>
        <w:rPr>
          <w:rFonts w:hint="eastAsia"/>
        </w:rPr>
      </w:pPr>
    </w:p>
    <w:p w14:paraId="1B68DB55" w14:textId="687E3CDA" w:rsidR="00BA2101" w:rsidRDefault="00BA2101" w:rsidP="00A62D9D">
      <w:pPr>
        <w:pStyle w:val="Heading2"/>
        <w:rPr>
          <w:rFonts w:hint="eastAsia"/>
        </w:rPr>
      </w:pPr>
      <w:bookmarkStart w:id="34" w:name="_Toc87640925"/>
      <w:r>
        <w:rPr>
          <w:rFonts w:hint="eastAsia"/>
        </w:rPr>
        <w:t>O</w:t>
      </w:r>
      <w:r>
        <w:t xml:space="preserve">nce encrypted </w:t>
      </w:r>
      <w:r w:rsidR="007B0415">
        <w:t>file is created</w:t>
      </w:r>
      <w:bookmarkEnd w:id="34"/>
    </w:p>
    <w:p w14:paraId="3C48512B" w14:textId="77777777" w:rsidR="007B0415" w:rsidRDefault="007B0415" w:rsidP="00F4005E">
      <w:pPr>
        <w:pStyle w:val="ListParagraph"/>
        <w:rPr>
          <w:rFonts w:hint="eastAsia"/>
        </w:rPr>
      </w:pPr>
    </w:p>
    <w:p w14:paraId="1673AA55" w14:textId="3096D0D6" w:rsidR="007B0415" w:rsidRDefault="007B0415" w:rsidP="002752B4">
      <w:pPr>
        <w:pStyle w:val="Heading2"/>
        <w:rPr>
          <w:rFonts w:hint="eastAsia"/>
        </w:rPr>
      </w:pPr>
      <w:bookmarkStart w:id="35" w:name="_Toc87640926"/>
      <w:r>
        <w:t>Connect to SFTP via File Zilla</w:t>
      </w:r>
      <w:r w:rsidR="00F4005E">
        <w:t xml:space="preserve"> : </w:t>
      </w:r>
      <w:r w:rsidR="00411B4A">
        <w:t>Detailed</w:t>
      </w:r>
      <w:r w:rsidR="00F4005E">
        <w:t xml:space="preserve"> in 2.8 section above</w:t>
      </w:r>
      <w:r w:rsidR="00E671E2">
        <w:t>,</w:t>
      </w:r>
      <w:r w:rsidR="00F4005E">
        <w:t xml:space="preserve"> for how to connect</w:t>
      </w:r>
      <w:bookmarkEnd w:id="35"/>
    </w:p>
    <w:p w14:paraId="5D3883BE" w14:textId="77777777" w:rsidR="00F4005E" w:rsidRDefault="00F4005E" w:rsidP="00F4005E">
      <w:pPr>
        <w:pStyle w:val="ListParagraph"/>
        <w:rPr>
          <w:rFonts w:hint="eastAsia"/>
        </w:rPr>
      </w:pPr>
    </w:p>
    <w:p w14:paraId="169E97F6" w14:textId="42BAD9B6" w:rsidR="00F4005E" w:rsidRDefault="00F4005E" w:rsidP="00F4005E">
      <w:pPr>
        <w:rPr>
          <w:rFonts w:hint="eastAsia"/>
        </w:rPr>
      </w:pPr>
    </w:p>
    <w:p w14:paraId="153EE42D" w14:textId="28C449A5" w:rsidR="00F4005E" w:rsidRDefault="00F4005E" w:rsidP="00F4005E">
      <w:pPr>
        <w:rPr>
          <w:rFonts w:hint="eastAsia"/>
        </w:rPr>
      </w:pPr>
    </w:p>
    <w:p w14:paraId="0D4A1ABB" w14:textId="6EF03EF7" w:rsidR="00F4005E" w:rsidRDefault="00F4005E" w:rsidP="00F4005E">
      <w:pPr>
        <w:rPr>
          <w:rFonts w:hint="eastAsia"/>
        </w:rPr>
      </w:pPr>
    </w:p>
    <w:p w14:paraId="11AC6B11" w14:textId="77777777" w:rsidR="00F4005E" w:rsidRDefault="00F4005E" w:rsidP="00F4005E">
      <w:pPr>
        <w:rPr>
          <w:rFonts w:hint="eastAsia"/>
        </w:rPr>
      </w:pPr>
    </w:p>
    <w:p w14:paraId="3F9873E8" w14:textId="52204F11" w:rsidR="00CF7354" w:rsidRDefault="00CF7354" w:rsidP="002752B4">
      <w:pPr>
        <w:pStyle w:val="Heading2"/>
        <w:rPr>
          <w:rFonts w:hint="eastAsia"/>
        </w:rPr>
      </w:pPr>
      <w:bookmarkStart w:id="36" w:name="_Toc87640927"/>
      <w:r>
        <w:rPr>
          <w:rFonts w:hint="eastAsia"/>
        </w:rPr>
        <w:t>U</w:t>
      </w:r>
      <w:r>
        <w:t xml:space="preserve">pload to SFTP server </w:t>
      </w:r>
      <w:r w:rsidR="00F810B3">
        <w:t>via File zilla</w:t>
      </w:r>
      <w:bookmarkEnd w:id="36"/>
    </w:p>
    <w:p w14:paraId="7461A959" w14:textId="7DA017C7" w:rsidR="007B0415" w:rsidRDefault="007B0415" w:rsidP="002752B4">
      <w:pPr>
        <w:pStyle w:val="ListParagraph"/>
        <w:ind w:left="1728"/>
        <w:rPr>
          <w:rFonts w:hint="eastAsia"/>
        </w:rPr>
      </w:pPr>
      <w:r>
        <w:t>Drag encrypted file from left window to right window</w:t>
      </w:r>
      <w:r w:rsidR="00445E36">
        <w:t>.</w:t>
      </w:r>
    </w:p>
    <w:p w14:paraId="6ED194C5" w14:textId="0283E72B" w:rsidR="007B0415" w:rsidRDefault="007B0415" w:rsidP="002752B4">
      <w:pPr>
        <w:pStyle w:val="ListParagraph"/>
        <w:ind w:left="360"/>
        <w:rPr>
          <w:rFonts w:hint="eastAsia"/>
        </w:rPr>
      </w:pPr>
      <w:r>
        <w:rPr>
          <w:noProof/>
        </w:rPr>
        <w:drawing>
          <wp:inline distT="0" distB="0" distL="0" distR="0" wp14:anchorId="19480A2E" wp14:editId="74B534F7">
            <wp:extent cx="5943600" cy="2014855"/>
            <wp:effectExtent l="0" t="0" r="0" b="4445"/>
            <wp:docPr id="35" name="Picture 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D6265" w14:textId="77777777" w:rsidR="007B0415" w:rsidRDefault="007B0415" w:rsidP="002752B4">
      <w:pPr>
        <w:pStyle w:val="ListParagraph"/>
        <w:ind w:left="360"/>
        <w:rPr>
          <w:rFonts w:hint="eastAsia"/>
        </w:rPr>
      </w:pPr>
    </w:p>
    <w:p w14:paraId="4E8D753B" w14:textId="085AFF77" w:rsidR="00445E36" w:rsidRDefault="00445E36" w:rsidP="00445E36">
      <w:pPr>
        <w:pStyle w:val="Heading2"/>
        <w:rPr>
          <w:rFonts w:hint="eastAsia"/>
        </w:rPr>
      </w:pPr>
      <w:bookmarkStart w:id="37" w:name="_Toc87640928"/>
      <w:bookmarkEnd w:id="4"/>
      <w:r>
        <w:rPr>
          <w:rFonts w:hint="eastAsia"/>
        </w:rPr>
        <w:t>U</w:t>
      </w:r>
      <w:r>
        <w:t>pload file to SFTP server is completed</w:t>
      </w:r>
      <w:bookmarkEnd w:id="37"/>
    </w:p>
    <w:p w14:paraId="78A7B9BF" w14:textId="70BC1EDD" w:rsidR="004B427F" w:rsidRPr="004B427F" w:rsidRDefault="004B427F" w:rsidP="004B427F">
      <w:pPr>
        <w:rPr>
          <w:rFonts w:hint="eastAsia"/>
        </w:rPr>
      </w:pPr>
    </w:p>
    <w:sectPr w:rsidR="004B427F" w:rsidRPr="004B427F">
      <w:headerReference w:type="default" r:id="rId42"/>
      <w:footerReference w:type="default" r:id="rId43"/>
      <w:footnotePr>
        <w:numStart w:val="2"/>
      </w:footnotePr>
      <w:pgSz w:w="12240" w:h="15840"/>
      <w:pgMar w:top="1440" w:right="1440" w:bottom="1440" w:left="1440" w:header="720" w:footer="720" w:gutter="0"/>
      <w:pgBorders w:offsetFrom="page">
        <w:top w:val="single" w:sz="2" w:space="24" w:color="C0CF3A" w:themeColor="accent3"/>
        <w:left w:val="single" w:sz="2" w:space="24" w:color="C0CF3A" w:themeColor="accent3"/>
        <w:bottom w:val="single" w:sz="2" w:space="24" w:color="C0CF3A" w:themeColor="accent3"/>
        <w:right w:val="single" w:sz="2" w:space="24" w:color="C0CF3A" w:themeColor="accent3"/>
      </w:pgBorders>
      <w:pgNumType w:start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58ED5" w14:textId="77777777" w:rsidR="007A1E9F" w:rsidRDefault="007A1E9F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07758C96" w14:textId="77777777" w:rsidR="007A1E9F" w:rsidRDefault="007A1E9F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venir LT Std 45 Book">
    <w:altName w:val="Calibri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decorative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ormal">
    <w:altName w:val="Times New Roman"/>
    <w:charset w:val="00"/>
    <w:family w:val="modern"/>
    <w:pitch w:val="default"/>
    <w:sig w:usb0="00000000" w:usb1="00000000" w:usb2="00000000" w:usb3="00000000" w:csb0="00000001" w:csb1="009E370C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Avenir LT Std 65 Medium">
    <w:altName w:val="Malgun Gothic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856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6768"/>
      <w:gridCol w:w="2088"/>
    </w:tblGrid>
    <w:tr w:rsidR="00BF3544" w14:paraId="27971E10" w14:textId="77777777">
      <w:tc>
        <w:tcPr>
          <w:tcW w:w="6768" w:type="dxa"/>
          <w:vAlign w:val="center"/>
        </w:tcPr>
        <w:p w14:paraId="03688B39" w14:textId="77777777" w:rsidR="00BF3544" w:rsidRDefault="00BF3544">
          <w:pPr>
            <w:pStyle w:val="Footer"/>
          </w:pPr>
        </w:p>
      </w:tc>
      <w:tc>
        <w:tcPr>
          <w:tcW w:w="2088" w:type="dxa"/>
          <w:vAlign w:val="center"/>
        </w:tcPr>
        <w:p w14:paraId="5CB1AF18" w14:textId="77777777" w:rsidR="00BF3544" w:rsidRDefault="00BF3544">
          <w:pPr>
            <w:pStyle w:val="Footer"/>
            <w:jc w:val="right"/>
          </w:pPr>
          <w:r>
            <w:t xml:space="preserve">Page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  <w:r>
            <w:t xml:space="preserve"> of </w:t>
          </w:r>
          <w:r>
            <w:fldChar w:fldCharType="begin"/>
          </w:r>
          <w:r>
            <w:instrText xml:space="preserve"> NUMPAGES </w:instrText>
          </w:r>
          <w:r>
            <w:fldChar w:fldCharType="separate"/>
          </w:r>
          <w:r>
            <w:rPr>
              <w:noProof/>
            </w:rPr>
            <w:t>7</w:t>
          </w:r>
          <w:r>
            <w:fldChar w:fldCharType="end"/>
          </w:r>
        </w:p>
      </w:tc>
    </w:tr>
  </w:tbl>
  <w:p w14:paraId="6B690654" w14:textId="77777777" w:rsidR="00BF3544" w:rsidRDefault="00BF3544">
    <w:pPr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B9597" w14:textId="77777777" w:rsidR="007A1E9F" w:rsidRDefault="007A1E9F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1A892125" w14:textId="77777777" w:rsidR="007A1E9F" w:rsidRDefault="007A1E9F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46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196"/>
      <w:gridCol w:w="3650"/>
      <w:gridCol w:w="2400"/>
    </w:tblGrid>
    <w:tr w:rsidR="00BF3544" w14:paraId="7D67C896" w14:textId="77777777">
      <w:trPr>
        <w:trHeight w:val="540"/>
      </w:trPr>
      <w:tc>
        <w:tcPr>
          <w:tcW w:w="3196" w:type="dxa"/>
          <w:vAlign w:val="bottom"/>
        </w:tcPr>
        <w:p w14:paraId="3BC92A31" w14:textId="77777777" w:rsidR="00BF3544" w:rsidRDefault="00BF3544">
          <w:pPr>
            <w:pStyle w:val="Header"/>
          </w:pPr>
        </w:p>
      </w:tc>
      <w:tc>
        <w:tcPr>
          <w:tcW w:w="3650" w:type="dxa"/>
          <w:vAlign w:val="center"/>
        </w:tcPr>
        <w:p w14:paraId="2F646CD3" w14:textId="4825E14E" w:rsidR="00BF3544" w:rsidRDefault="005B38A6" w:rsidP="00590E34">
          <w:pPr>
            <w:pStyle w:val="Header"/>
            <w:jc w:val="left"/>
          </w:pPr>
          <w:r>
            <w:t xml:space="preserve">Doc for Encrypt &amp; Upload to SFTP </w:t>
          </w:r>
          <w:r w:rsidR="003C28BC" w:rsidRPr="003C28BC">
            <w:rPr>
              <w:rFonts w:hint="eastAsia"/>
            </w:rPr>
            <w:t>v1.0</w:t>
          </w:r>
        </w:p>
      </w:tc>
      <w:tc>
        <w:tcPr>
          <w:tcW w:w="2400" w:type="dxa"/>
          <w:vAlign w:val="center"/>
        </w:tcPr>
        <w:p w14:paraId="3AAF9805" w14:textId="77777777" w:rsidR="00BF3544" w:rsidRDefault="00BF3544">
          <w:pPr>
            <w:pStyle w:val="Header2"/>
            <w:jc w:val="right"/>
          </w:pPr>
        </w:p>
      </w:tc>
    </w:tr>
  </w:tbl>
  <w:p w14:paraId="11871B5B" w14:textId="0DC605BB" w:rsidR="00BF3544" w:rsidRDefault="00BF35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FFFFF89"/>
    <w:lvl w:ilvl="0">
      <w:start w:val="1"/>
      <w:numFmt w:val="bullet"/>
      <w:pStyle w:val="List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901A62"/>
    <w:multiLevelType w:val="multilevel"/>
    <w:tmpl w:val="05901A62"/>
    <w:lvl w:ilvl="0">
      <w:start w:val="1"/>
      <w:numFmt w:val="decimal"/>
      <w:pStyle w:val="BodyTextNum"/>
      <w:lvlText w:val="%1."/>
      <w:lvlJc w:val="left"/>
      <w:pPr>
        <w:tabs>
          <w:tab w:val="left" w:pos="1368"/>
        </w:tabs>
        <w:ind w:left="1368" w:hanging="360"/>
      </w:pPr>
    </w:lvl>
    <w:lvl w:ilvl="1">
      <w:start w:val="1"/>
      <w:numFmt w:val="lowerLetter"/>
      <w:lvlText w:val="%2."/>
      <w:lvlJc w:val="left"/>
      <w:pPr>
        <w:tabs>
          <w:tab w:val="left" w:pos="2088"/>
        </w:tabs>
        <w:ind w:left="2088" w:hanging="360"/>
      </w:pPr>
    </w:lvl>
    <w:lvl w:ilvl="2">
      <w:start w:val="1"/>
      <w:numFmt w:val="lowerRoman"/>
      <w:lvlText w:val="%3."/>
      <w:lvlJc w:val="right"/>
      <w:pPr>
        <w:tabs>
          <w:tab w:val="left" w:pos="2808"/>
        </w:tabs>
        <w:ind w:left="2808" w:hanging="180"/>
      </w:pPr>
    </w:lvl>
    <w:lvl w:ilvl="3">
      <w:start w:val="1"/>
      <w:numFmt w:val="decimal"/>
      <w:lvlText w:val="%4."/>
      <w:lvlJc w:val="left"/>
      <w:pPr>
        <w:tabs>
          <w:tab w:val="left" w:pos="3528"/>
        </w:tabs>
        <w:ind w:left="3528" w:hanging="360"/>
      </w:pPr>
    </w:lvl>
    <w:lvl w:ilvl="4">
      <w:start w:val="1"/>
      <w:numFmt w:val="lowerLetter"/>
      <w:lvlText w:val="%5."/>
      <w:lvlJc w:val="left"/>
      <w:pPr>
        <w:tabs>
          <w:tab w:val="left" w:pos="4248"/>
        </w:tabs>
        <w:ind w:left="4248" w:hanging="360"/>
      </w:pPr>
    </w:lvl>
    <w:lvl w:ilvl="5">
      <w:start w:val="1"/>
      <w:numFmt w:val="lowerRoman"/>
      <w:lvlText w:val="%6."/>
      <w:lvlJc w:val="right"/>
      <w:pPr>
        <w:tabs>
          <w:tab w:val="left" w:pos="4968"/>
        </w:tabs>
        <w:ind w:left="4968" w:hanging="180"/>
      </w:pPr>
    </w:lvl>
    <w:lvl w:ilvl="6">
      <w:start w:val="1"/>
      <w:numFmt w:val="decimal"/>
      <w:lvlText w:val="%7."/>
      <w:lvlJc w:val="left"/>
      <w:pPr>
        <w:tabs>
          <w:tab w:val="left" w:pos="5688"/>
        </w:tabs>
        <w:ind w:left="5688" w:hanging="360"/>
      </w:pPr>
    </w:lvl>
    <w:lvl w:ilvl="7">
      <w:start w:val="1"/>
      <w:numFmt w:val="lowerLetter"/>
      <w:lvlText w:val="%8."/>
      <w:lvlJc w:val="left"/>
      <w:pPr>
        <w:tabs>
          <w:tab w:val="left" w:pos="6408"/>
        </w:tabs>
        <w:ind w:left="6408" w:hanging="360"/>
      </w:pPr>
    </w:lvl>
    <w:lvl w:ilvl="8">
      <w:start w:val="1"/>
      <w:numFmt w:val="lowerRoman"/>
      <w:lvlText w:val="%9."/>
      <w:lvlJc w:val="right"/>
      <w:pPr>
        <w:tabs>
          <w:tab w:val="left" w:pos="7128"/>
        </w:tabs>
        <w:ind w:left="7128" w:hanging="180"/>
      </w:pPr>
    </w:lvl>
  </w:abstractNum>
  <w:abstractNum w:abstractNumId="2" w15:restartNumberingAfterBreak="0">
    <w:nsid w:val="09F70CE1"/>
    <w:multiLevelType w:val="multilevel"/>
    <w:tmpl w:val="09F70CE1"/>
    <w:lvl w:ilvl="0">
      <w:start w:val="1"/>
      <w:numFmt w:val="bullet"/>
      <w:pStyle w:val="Bullet"/>
      <w:lvlText w:val=""/>
      <w:lvlJc w:val="left"/>
      <w:pPr>
        <w:tabs>
          <w:tab w:val="left" w:pos="36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D4E7E"/>
    <w:multiLevelType w:val="multilevel"/>
    <w:tmpl w:val="699C07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  <w:b/>
        <w:bCs/>
        <w:color w:val="029676" w:themeColor="accent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67059F9"/>
    <w:multiLevelType w:val="hybridMultilevel"/>
    <w:tmpl w:val="E25C7360"/>
    <w:lvl w:ilvl="0" w:tplc="0409000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4248" w:hanging="360"/>
      </w:pPr>
    </w:lvl>
    <w:lvl w:ilvl="2" w:tplc="FFFFFFFF" w:tentative="1">
      <w:start w:val="1"/>
      <w:numFmt w:val="lowerRoman"/>
      <w:lvlText w:val="%3."/>
      <w:lvlJc w:val="right"/>
      <w:pPr>
        <w:ind w:left="4968" w:hanging="180"/>
      </w:pPr>
    </w:lvl>
    <w:lvl w:ilvl="3" w:tplc="FFFFFFFF" w:tentative="1">
      <w:start w:val="1"/>
      <w:numFmt w:val="decimal"/>
      <w:lvlText w:val="%4."/>
      <w:lvlJc w:val="left"/>
      <w:pPr>
        <w:ind w:left="5688" w:hanging="360"/>
      </w:pPr>
    </w:lvl>
    <w:lvl w:ilvl="4" w:tplc="FFFFFFFF" w:tentative="1">
      <w:start w:val="1"/>
      <w:numFmt w:val="lowerLetter"/>
      <w:lvlText w:val="%5."/>
      <w:lvlJc w:val="left"/>
      <w:pPr>
        <w:ind w:left="6408" w:hanging="360"/>
      </w:pPr>
    </w:lvl>
    <w:lvl w:ilvl="5" w:tplc="FFFFFFFF" w:tentative="1">
      <w:start w:val="1"/>
      <w:numFmt w:val="lowerRoman"/>
      <w:lvlText w:val="%6."/>
      <w:lvlJc w:val="right"/>
      <w:pPr>
        <w:ind w:left="7128" w:hanging="180"/>
      </w:pPr>
    </w:lvl>
    <w:lvl w:ilvl="6" w:tplc="FFFFFFFF" w:tentative="1">
      <w:start w:val="1"/>
      <w:numFmt w:val="decimal"/>
      <w:lvlText w:val="%7."/>
      <w:lvlJc w:val="left"/>
      <w:pPr>
        <w:ind w:left="7848" w:hanging="360"/>
      </w:pPr>
    </w:lvl>
    <w:lvl w:ilvl="7" w:tplc="FFFFFFFF" w:tentative="1">
      <w:start w:val="1"/>
      <w:numFmt w:val="lowerLetter"/>
      <w:lvlText w:val="%8."/>
      <w:lvlJc w:val="left"/>
      <w:pPr>
        <w:ind w:left="8568" w:hanging="360"/>
      </w:pPr>
    </w:lvl>
    <w:lvl w:ilvl="8" w:tplc="FFFFFFFF" w:tentative="1">
      <w:start w:val="1"/>
      <w:numFmt w:val="lowerRoman"/>
      <w:lvlText w:val="%9."/>
      <w:lvlJc w:val="right"/>
      <w:pPr>
        <w:ind w:left="9288" w:hanging="180"/>
      </w:pPr>
    </w:lvl>
  </w:abstractNum>
  <w:abstractNum w:abstractNumId="5" w15:restartNumberingAfterBreak="0">
    <w:nsid w:val="2F40688C"/>
    <w:multiLevelType w:val="hybridMultilevel"/>
    <w:tmpl w:val="FD82322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7678DC"/>
    <w:multiLevelType w:val="multilevel"/>
    <w:tmpl w:val="260E6D9A"/>
    <w:lvl w:ilvl="0">
      <w:start w:val="1"/>
      <w:numFmt w:val="upperLetter"/>
      <w:pStyle w:val="Appendix1"/>
      <w:lvlText w:val="Appendix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ppendix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Appendix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54DF314F"/>
    <w:multiLevelType w:val="multilevel"/>
    <w:tmpl w:val="54DF314F"/>
    <w:lvl w:ilvl="0">
      <w:start w:val="1"/>
      <w:numFmt w:val="decimal"/>
      <w:pStyle w:val="Tablesideheading"/>
      <w:lvlText w:val="%1"/>
      <w:lvlJc w:val="left"/>
      <w:pPr>
        <w:tabs>
          <w:tab w:val="left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left" w:pos="72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left" w:pos="108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58C00779"/>
    <w:multiLevelType w:val="multilevel"/>
    <w:tmpl w:val="CA34A8F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846" w:hanging="576"/>
      </w:pPr>
      <w:rPr>
        <w:b/>
        <w:bCs/>
        <w:color w:val="029676" w:themeColor="accent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599162BD"/>
    <w:multiLevelType w:val="multilevel"/>
    <w:tmpl w:val="599162BD"/>
    <w:lvl w:ilvl="0">
      <w:start w:val="1"/>
      <w:numFmt w:val="bullet"/>
      <w:pStyle w:val="Tablebullet"/>
      <w:lvlText w:val=""/>
      <w:lvlJc w:val="left"/>
      <w:pPr>
        <w:tabs>
          <w:tab w:val="left" w:pos="36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7F43B0"/>
    <w:multiLevelType w:val="hybridMultilevel"/>
    <w:tmpl w:val="0F8266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4F24972"/>
    <w:multiLevelType w:val="multilevel"/>
    <w:tmpl w:val="74F24972"/>
    <w:lvl w:ilvl="0">
      <w:start w:val="1"/>
      <w:numFmt w:val="bullet"/>
      <w:pStyle w:val="BulletTNR"/>
      <w:lvlText w:val=""/>
      <w:lvlJc w:val="left"/>
      <w:pPr>
        <w:tabs>
          <w:tab w:val="left" w:pos="1368"/>
        </w:tabs>
        <w:ind w:left="13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2088"/>
        </w:tabs>
        <w:ind w:left="20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808"/>
        </w:tabs>
        <w:ind w:left="28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528"/>
        </w:tabs>
        <w:ind w:left="35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248"/>
        </w:tabs>
        <w:ind w:left="42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968"/>
        </w:tabs>
        <w:ind w:left="49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688"/>
        </w:tabs>
        <w:ind w:left="56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408"/>
        </w:tabs>
        <w:ind w:left="64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7128"/>
        </w:tabs>
        <w:ind w:left="7128" w:hanging="360"/>
      </w:pPr>
      <w:rPr>
        <w:rFonts w:ascii="Wingdings" w:hAnsi="Wingdings" w:hint="default"/>
      </w:rPr>
    </w:lvl>
  </w:abstractNum>
  <w:abstractNum w:abstractNumId="12" w15:restartNumberingAfterBreak="0">
    <w:nsid w:val="7E0E2CAC"/>
    <w:multiLevelType w:val="multilevel"/>
    <w:tmpl w:val="7E0E2CAC"/>
    <w:lvl w:ilvl="0">
      <w:start w:val="1"/>
      <w:numFmt w:val="bullet"/>
      <w:pStyle w:val="TableBulletRd"/>
      <w:lvlText w:val=""/>
      <w:lvlJc w:val="left"/>
      <w:pPr>
        <w:tabs>
          <w:tab w:val="left" w:pos="1656"/>
        </w:tabs>
        <w:ind w:left="165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728"/>
        </w:tabs>
        <w:ind w:left="172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448"/>
        </w:tabs>
        <w:ind w:left="24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168"/>
        </w:tabs>
        <w:ind w:left="316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888"/>
        </w:tabs>
        <w:ind w:left="388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608"/>
        </w:tabs>
        <w:ind w:left="460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328"/>
        </w:tabs>
        <w:ind w:left="532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048"/>
        </w:tabs>
        <w:ind w:left="604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768"/>
        </w:tabs>
        <w:ind w:left="676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11"/>
  </w:num>
  <w:num w:numId="5">
    <w:abstractNumId w:val="9"/>
  </w:num>
  <w:num w:numId="6">
    <w:abstractNumId w:val="7"/>
  </w:num>
  <w:num w:numId="7">
    <w:abstractNumId w:val="1"/>
  </w:num>
  <w:num w:numId="8">
    <w:abstractNumId w:val="12"/>
  </w:num>
  <w:num w:numId="9">
    <w:abstractNumId w:val="6"/>
  </w:num>
  <w:num w:numId="10">
    <w:abstractNumId w:val="3"/>
  </w:num>
  <w:num w:numId="11">
    <w:abstractNumId w:val="5"/>
  </w:num>
  <w:num w:numId="12">
    <w:abstractNumId w:val="4"/>
  </w:num>
  <w:num w:numId="13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attachedTemplate r:id="rId1"/>
  <w:linkStyles/>
  <w:defaultTabStop w:val="288"/>
  <w:doNotUseMarginsForDrawingGridOrigin/>
  <w:drawingGridHorizontalOrigin w:val="1800"/>
  <w:drawingGridVerticalOrigin w:val="1440"/>
  <w:noPunctuationKerning/>
  <w:characterSpacingControl w:val="doNotCompress"/>
  <w:hdrShapeDefaults>
    <o:shapedefaults v:ext="edit" spidmax="2050" fillcolor="white">
      <v:fill color="white"/>
    </o:shapedefaults>
  </w:hdrShapeDefaults>
  <w:footnotePr>
    <w:numStart w:val="2"/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QyMDY3sLQ0MzcGMpV0lIJTi4sz8/NACoxqATKhAqgsAAAA"/>
    <w:docVar w:name="Dzutaqshiri" w:val="(c)Hikmat Sudrajat, Bandung, April 1996"/>
  </w:docVars>
  <w:rsids>
    <w:rsidRoot w:val="00E35A2A"/>
    <w:rsid w:val="000000F2"/>
    <w:rsid w:val="00000594"/>
    <w:rsid w:val="00000DE5"/>
    <w:rsid w:val="0000161A"/>
    <w:rsid w:val="000016D3"/>
    <w:rsid w:val="00001CB5"/>
    <w:rsid w:val="00001D28"/>
    <w:rsid w:val="000022F2"/>
    <w:rsid w:val="000037BC"/>
    <w:rsid w:val="000039A2"/>
    <w:rsid w:val="00003F23"/>
    <w:rsid w:val="00003FE2"/>
    <w:rsid w:val="000042DD"/>
    <w:rsid w:val="00004D16"/>
    <w:rsid w:val="00005732"/>
    <w:rsid w:val="000057DD"/>
    <w:rsid w:val="00006057"/>
    <w:rsid w:val="00006416"/>
    <w:rsid w:val="00006C5F"/>
    <w:rsid w:val="00007235"/>
    <w:rsid w:val="00007525"/>
    <w:rsid w:val="00007607"/>
    <w:rsid w:val="00007A85"/>
    <w:rsid w:val="000113FF"/>
    <w:rsid w:val="0001193A"/>
    <w:rsid w:val="00011AB8"/>
    <w:rsid w:val="00011BE9"/>
    <w:rsid w:val="00011FFC"/>
    <w:rsid w:val="000123FD"/>
    <w:rsid w:val="0001266A"/>
    <w:rsid w:val="000126AF"/>
    <w:rsid w:val="000129DA"/>
    <w:rsid w:val="00012AF9"/>
    <w:rsid w:val="00012FED"/>
    <w:rsid w:val="000131E2"/>
    <w:rsid w:val="00013262"/>
    <w:rsid w:val="000134AF"/>
    <w:rsid w:val="000138BA"/>
    <w:rsid w:val="000139CA"/>
    <w:rsid w:val="000142EA"/>
    <w:rsid w:val="0001464C"/>
    <w:rsid w:val="0001476C"/>
    <w:rsid w:val="000147AC"/>
    <w:rsid w:val="00014C22"/>
    <w:rsid w:val="00015C43"/>
    <w:rsid w:val="00016A56"/>
    <w:rsid w:val="00016BA8"/>
    <w:rsid w:val="00017336"/>
    <w:rsid w:val="00017F16"/>
    <w:rsid w:val="000200E1"/>
    <w:rsid w:val="00020AAC"/>
    <w:rsid w:val="00020C2C"/>
    <w:rsid w:val="00020D3E"/>
    <w:rsid w:val="000212D2"/>
    <w:rsid w:val="0002168D"/>
    <w:rsid w:val="00022101"/>
    <w:rsid w:val="0002212A"/>
    <w:rsid w:val="00022132"/>
    <w:rsid w:val="0002229F"/>
    <w:rsid w:val="00023D5A"/>
    <w:rsid w:val="00023F61"/>
    <w:rsid w:val="000243A2"/>
    <w:rsid w:val="00025291"/>
    <w:rsid w:val="00025D21"/>
    <w:rsid w:val="000260B4"/>
    <w:rsid w:val="00027626"/>
    <w:rsid w:val="00031F30"/>
    <w:rsid w:val="0003216E"/>
    <w:rsid w:val="0003220E"/>
    <w:rsid w:val="00032710"/>
    <w:rsid w:val="000327DB"/>
    <w:rsid w:val="00032FFF"/>
    <w:rsid w:val="000330DD"/>
    <w:rsid w:val="000337F4"/>
    <w:rsid w:val="00034344"/>
    <w:rsid w:val="00034356"/>
    <w:rsid w:val="000344A8"/>
    <w:rsid w:val="00034A32"/>
    <w:rsid w:val="00035520"/>
    <w:rsid w:val="00036CD9"/>
    <w:rsid w:val="00036D64"/>
    <w:rsid w:val="00036EAF"/>
    <w:rsid w:val="00037B2C"/>
    <w:rsid w:val="0004086C"/>
    <w:rsid w:val="00040E60"/>
    <w:rsid w:val="0004109E"/>
    <w:rsid w:val="000416F3"/>
    <w:rsid w:val="000419D7"/>
    <w:rsid w:val="00042153"/>
    <w:rsid w:val="0004293F"/>
    <w:rsid w:val="00042EAE"/>
    <w:rsid w:val="00043680"/>
    <w:rsid w:val="00043866"/>
    <w:rsid w:val="00043881"/>
    <w:rsid w:val="00043B48"/>
    <w:rsid w:val="0004522E"/>
    <w:rsid w:val="00045285"/>
    <w:rsid w:val="0004537D"/>
    <w:rsid w:val="00045B8E"/>
    <w:rsid w:val="00045F23"/>
    <w:rsid w:val="00046B8D"/>
    <w:rsid w:val="00047B52"/>
    <w:rsid w:val="00047D59"/>
    <w:rsid w:val="00047E87"/>
    <w:rsid w:val="0005049B"/>
    <w:rsid w:val="00050537"/>
    <w:rsid w:val="0005144F"/>
    <w:rsid w:val="00052876"/>
    <w:rsid w:val="00052CC2"/>
    <w:rsid w:val="000534DF"/>
    <w:rsid w:val="0005407F"/>
    <w:rsid w:val="000543F2"/>
    <w:rsid w:val="00054FCA"/>
    <w:rsid w:val="0005500B"/>
    <w:rsid w:val="0005559C"/>
    <w:rsid w:val="00055A78"/>
    <w:rsid w:val="00056ADB"/>
    <w:rsid w:val="00056B18"/>
    <w:rsid w:val="00056E4B"/>
    <w:rsid w:val="000572C2"/>
    <w:rsid w:val="0005765A"/>
    <w:rsid w:val="000609B5"/>
    <w:rsid w:val="00061680"/>
    <w:rsid w:val="00061F0E"/>
    <w:rsid w:val="000622CC"/>
    <w:rsid w:val="000637D8"/>
    <w:rsid w:val="00063868"/>
    <w:rsid w:val="00063A15"/>
    <w:rsid w:val="00064340"/>
    <w:rsid w:val="00065285"/>
    <w:rsid w:val="0006719C"/>
    <w:rsid w:val="00067475"/>
    <w:rsid w:val="00067651"/>
    <w:rsid w:val="0006767C"/>
    <w:rsid w:val="0007002E"/>
    <w:rsid w:val="00070725"/>
    <w:rsid w:val="00070BCD"/>
    <w:rsid w:val="0007143E"/>
    <w:rsid w:val="00072822"/>
    <w:rsid w:val="00072934"/>
    <w:rsid w:val="00072F11"/>
    <w:rsid w:val="00074E4B"/>
    <w:rsid w:val="0007539C"/>
    <w:rsid w:val="00076E3D"/>
    <w:rsid w:val="00077AE0"/>
    <w:rsid w:val="00077AFA"/>
    <w:rsid w:val="00080BF9"/>
    <w:rsid w:val="00081475"/>
    <w:rsid w:val="000816F3"/>
    <w:rsid w:val="00081917"/>
    <w:rsid w:val="00082107"/>
    <w:rsid w:val="00082C6F"/>
    <w:rsid w:val="00082CFD"/>
    <w:rsid w:val="0008393F"/>
    <w:rsid w:val="00083EA0"/>
    <w:rsid w:val="00084488"/>
    <w:rsid w:val="00084592"/>
    <w:rsid w:val="0008478E"/>
    <w:rsid w:val="00084DDB"/>
    <w:rsid w:val="00085AAE"/>
    <w:rsid w:val="00085BE9"/>
    <w:rsid w:val="000862E1"/>
    <w:rsid w:val="000862F0"/>
    <w:rsid w:val="0008680F"/>
    <w:rsid w:val="000868CC"/>
    <w:rsid w:val="000872DD"/>
    <w:rsid w:val="0008745C"/>
    <w:rsid w:val="0008750A"/>
    <w:rsid w:val="00090D97"/>
    <w:rsid w:val="00090DB8"/>
    <w:rsid w:val="00092051"/>
    <w:rsid w:val="000926AC"/>
    <w:rsid w:val="00093789"/>
    <w:rsid w:val="00093D0D"/>
    <w:rsid w:val="000941D4"/>
    <w:rsid w:val="00095712"/>
    <w:rsid w:val="0009571C"/>
    <w:rsid w:val="00095A98"/>
    <w:rsid w:val="00095C27"/>
    <w:rsid w:val="00096887"/>
    <w:rsid w:val="000973EF"/>
    <w:rsid w:val="0009755B"/>
    <w:rsid w:val="00097997"/>
    <w:rsid w:val="00097B19"/>
    <w:rsid w:val="00097B71"/>
    <w:rsid w:val="000A052B"/>
    <w:rsid w:val="000A0D94"/>
    <w:rsid w:val="000A13F7"/>
    <w:rsid w:val="000A1E5B"/>
    <w:rsid w:val="000A1F22"/>
    <w:rsid w:val="000A24CE"/>
    <w:rsid w:val="000A27C2"/>
    <w:rsid w:val="000A33DB"/>
    <w:rsid w:val="000A365B"/>
    <w:rsid w:val="000A3C65"/>
    <w:rsid w:val="000A3D56"/>
    <w:rsid w:val="000A3EBA"/>
    <w:rsid w:val="000A418B"/>
    <w:rsid w:val="000A456E"/>
    <w:rsid w:val="000A5066"/>
    <w:rsid w:val="000A5502"/>
    <w:rsid w:val="000A5938"/>
    <w:rsid w:val="000A5E67"/>
    <w:rsid w:val="000A6B20"/>
    <w:rsid w:val="000A730A"/>
    <w:rsid w:val="000A7620"/>
    <w:rsid w:val="000A7BC9"/>
    <w:rsid w:val="000A7CC7"/>
    <w:rsid w:val="000B06EC"/>
    <w:rsid w:val="000B0D1B"/>
    <w:rsid w:val="000B13A3"/>
    <w:rsid w:val="000B1EAA"/>
    <w:rsid w:val="000B22A0"/>
    <w:rsid w:val="000B2D28"/>
    <w:rsid w:val="000B3457"/>
    <w:rsid w:val="000B3724"/>
    <w:rsid w:val="000B37DB"/>
    <w:rsid w:val="000B4EF2"/>
    <w:rsid w:val="000B51EE"/>
    <w:rsid w:val="000B5DF2"/>
    <w:rsid w:val="000B5E72"/>
    <w:rsid w:val="000B6A7E"/>
    <w:rsid w:val="000B7721"/>
    <w:rsid w:val="000B7DDF"/>
    <w:rsid w:val="000B7F53"/>
    <w:rsid w:val="000C02C6"/>
    <w:rsid w:val="000C09DA"/>
    <w:rsid w:val="000C0B7B"/>
    <w:rsid w:val="000C0D43"/>
    <w:rsid w:val="000C12CF"/>
    <w:rsid w:val="000C1489"/>
    <w:rsid w:val="000C1668"/>
    <w:rsid w:val="000C1976"/>
    <w:rsid w:val="000C1AF7"/>
    <w:rsid w:val="000C283A"/>
    <w:rsid w:val="000C28C3"/>
    <w:rsid w:val="000C292E"/>
    <w:rsid w:val="000C2BCC"/>
    <w:rsid w:val="000C2F6E"/>
    <w:rsid w:val="000C3386"/>
    <w:rsid w:val="000C374B"/>
    <w:rsid w:val="000C408F"/>
    <w:rsid w:val="000C4334"/>
    <w:rsid w:val="000C4463"/>
    <w:rsid w:val="000C4988"/>
    <w:rsid w:val="000C4B38"/>
    <w:rsid w:val="000C4BDB"/>
    <w:rsid w:val="000C504D"/>
    <w:rsid w:val="000C50B0"/>
    <w:rsid w:val="000C5855"/>
    <w:rsid w:val="000C5BAB"/>
    <w:rsid w:val="000C66E9"/>
    <w:rsid w:val="000C6AA0"/>
    <w:rsid w:val="000C749B"/>
    <w:rsid w:val="000D0194"/>
    <w:rsid w:val="000D01DD"/>
    <w:rsid w:val="000D03C8"/>
    <w:rsid w:val="000D05AD"/>
    <w:rsid w:val="000D05C7"/>
    <w:rsid w:val="000D0928"/>
    <w:rsid w:val="000D1033"/>
    <w:rsid w:val="000D186C"/>
    <w:rsid w:val="000D2052"/>
    <w:rsid w:val="000D27AF"/>
    <w:rsid w:val="000D2E49"/>
    <w:rsid w:val="000D31EA"/>
    <w:rsid w:val="000D36A1"/>
    <w:rsid w:val="000D38A7"/>
    <w:rsid w:val="000D39AF"/>
    <w:rsid w:val="000D46D3"/>
    <w:rsid w:val="000D5DAC"/>
    <w:rsid w:val="000D6C2D"/>
    <w:rsid w:val="000D6C7C"/>
    <w:rsid w:val="000D7139"/>
    <w:rsid w:val="000D71CE"/>
    <w:rsid w:val="000D730C"/>
    <w:rsid w:val="000D7555"/>
    <w:rsid w:val="000D7559"/>
    <w:rsid w:val="000D773F"/>
    <w:rsid w:val="000D7AA3"/>
    <w:rsid w:val="000E03A7"/>
    <w:rsid w:val="000E07C3"/>
    <w:rsid w:val="000E0972"/>
    <w:rsid w:val="000E0C43"/>
    <w:rsid w:val="000E10F8"/>
    <w:rsid w:val="000E1166"/>
    <w:rsid w:val="000E1861"/>
    <w:rsid w:val="000E188A"/>
    <w:rsid w:val="000E1B7D"/>
    <w:rsid w:val="000E2569"/>
    <w:rsid w:val="000E3029"/>
    <w:rsid w:val="000E3127"/>
    <w:rsid w:val="000E328C"/>
    <w:rsid w:val="000E437A"/>
    <w:rsid w:val="000E454E"/>
    <w:rsid w:val="000E49C9"/>
    <w:rsid w:val="000E4D2B"/>
    <w:rsid w:val="000E4EC0"/>
    <w:rsid w:val="000E50D4"/>
    <w:rsid w:val="000E58B9"/>
    <w:rsid w:val="000E680F"/>
    <w:rsid w:val="000E6DEB"/>
    <w:rsid w:val="000E7C6D"/>
    <w:rsid w:val="000E7ECA"/>
    <w:rsid w:val="000F01D4"/>
    <w:rsid w:val="000F0A8A"/>
    <w:rsid w:val="000F1299"/>
    <w:rsid w:val="000F17DA"/>
    <w:rsid w:val="000F1AE6"/>
    <w:rsid w:val="000F2E90"/>
    <w:rsid w:val="000F30DF"/>
    <w:rsid w:val="000F344E"/>
    <w:rsid w:val="000F3B06"/>
    <w:rsid w:val="000F4C54"/>
    <w:rsid w:val="000F4F0C"/>
    <w:rsid w:val="000F5CFC"/>
    <w:rsid w:val="000F603C"/>
    <w:rsid w:val="000F68BB"/>
    <w:rsid w:val="000F6ADB"/>
    <w:rsid w:val="000F6CC0"/>
    <w:rsid w:val="000F7473"/>
    <w:rsid w:val="000F76EC"/>
    <w:rsid w:val="00100114"/>
    <w:rsid w:val="00100ADD"/>
    <w:rsid w:val="00100B90"/>
    <w:rsid w:val="00100D7C"/>
    <w:rsid w:val="00101865"/>
    <w:rsid w:val="00101CC7"/>
    <w:rsid w:val="00102864"/>
    <w:rsid w:val="0010305F"/>
    <w:rsid w:val="00103BE9"/>
    <w:rsid w:val="00104C59"/>
    <w:rsid w:val="0010508C"/>
    <w:rsid w:val="001058B9"/>
    <w:rsid w:val="00105F74"/>
    <w:rsid w:val="00107186"/>
    <w:rsid w:val="001076E0"/>
    <w:rsid w:val="00107AD7"/>
    <w:rsid w:val="00107DE4"/>
    <w:rsid w:val="001100CB"/>
    <w:rsid w:val="0011023F"/>
    <w:rsid w:val="00110465"/>
    <w:rsid w:val="00110CC3"/>
    <w:rsid w:val="00110D23"/>
    <w:rsid w:val="0011127E"/>
    <w:rsid w:val="0011155A"/>
    <w:rsid w:val="00111F72"/>
    <w:rsid w:val="0011279B"/>
    <w:rsid w:val="00112CEB"/>
    <w:rsid w:val="00112DFC"/>
    <w:rsid w:val="00113120"/>
    <w:rsid w:val="0011397A"/>
    <w:rsid w:val="0011559B"/>
    <w:rsid w:val="00115DC9"/>
    <w:rsid w:val="00116551"/>
    <w:rsid w:val="0011658D"/>
    <w:rsid w:val="00117B6C"/>
    <w:rsid w:val="00120039"/>
    <w:rsid w:val="0012004A"/>
    <w:rsid w:val="00120C43"/>
    <w:rsid w:val="00120FCF"/>
    <w:rsid w:val="00122449"/>
    <w:rsid w:val="00122789"/>
    <w:rsid w:val="0012299C"/>
    <w:rsid w:val="00122E3C"/>
    <w:rsid w:val="00122F46"/>
    <w:rsid w:val="00123655"/>
    <w:rsid w:val="00123C43"/>
    <w:rsid w:val="00124372"/>
    <w:rsid w:val="00124845"/>
    <w:rsid w:val="001252E3"/>
    <w:rsid w:val="00125377"/>
    <w:rsid w:val="0012540B"/>
    <w:rsid w:val="001266AA"/>
    <w:rsid w:val="00126931"/>
    <w:rsid w:val="00126AC5"/>
    <w:rsid w:val="00126AD2"/>
    <w:rsid w:val="00127AB0"/>
    <w:rsid w:val="00127ABD"/>
    <w:rsid w:val="00127BB1"/>
    <w:rsid w:val="00127CA6"/>
    <w:rsid w:val="00130423"/>
    <w:rsid w:val="00130574"/>
    <w:rsid w:val="00130E66"/>
    <w:rsid w:val="00131643"/>
    <w:rsid w:val="0013194C"/>
    <w:rsid w:val="00131E88"/>
    <w:rsid w:val="00132D25"/>
    <w:rsid w:val="0013319B"/>
    <w:rsid w:val="00133E8C"/>
    <w:rsid w:val="00134828"/>
    <w:rsid w:val="00134ABA"/>
    <w:rsid w:val="00135AFB"/>
    <w:rsid w:val="0013627B"/>
    <w:rsid w:val="00136C50"/>
    <w:rsid w:val="00137188"/>
    <w:rsid w:val="0013736B"/>
    <w:rsid w:val="00137686"/>
    <w:rsid w:val="00137704"/>
    <w:rsid w:val="00137884"/>
    <w:rsid w:val="00137EB2"/>
    <w:rsid w:val="00140249"/>
    <w:rsid w:val="00143349"/>
    <w:rsid w:val="001433A4"/>
    <w:rsid w:val="00143DBE"/>
    <w:rsid w:val="00144EDD"/>
    <w:rsid w:val="00145B28"/>
    <w:rsid w:val="00146096"/>
    <w:rsid w:val="0014633F"/>
    <w:rsid w:val="001467DD"/>
    <w:rsid w:val="00146934"/>
    <w:rsid w:val="00146A2C"/>
    <w:rsid w:val="001472AC"/>
    <w:rsid w:val="00147303"/>
    <w:rsid w:val="001475DF"/>
    <w:rsid w:val="00147944"/>
    <w:rsid w:val="00147A9A"/>
    <w:rsid w:val="00150235"/>
    <w:rsid w:val="001503E4"/>
    <w:rsid w:val="001507E9"/>
    <w:rsid w:val="00152111"/>
    <w:rsid w:val="00152BFF"/>
    <w:rsid w:val="00152D82"/>
    <w:rsid w:val="00152D9B"/>
    <w:rsid w:val="00152DDF"/>
    <w:rsid w:val="00152F0A"/>
    <w:rsid w:val="0015360D"/>
    <w:rsid w:val="001544C9"/>
    <w:rsid w:val="001545BA"/>
    <w:rsid w:val="001547F1"/>
    <w:rsid w:val="0015485C"/>
    <w:rsid w:val="00154BF6"/>
    <w:rsid w:val="0015606D"/>
    <w:rsid w:val="0015666A"/>
    <w:rsid w:val="00156C18"/>
    <w:rsid w:val="00157499"/>
    <w:rsid w:val="0016094F"/>
    <w:rsid w:val="00160996"/>
    <w:rsid w:val="00160A69"/>
    <w:rsid w:val="00160D62"/>
    <w:rsid w:val="00160E5F"/>
    <w:rsid w:val="00161456"/>
    <w:rsid w:val="00162085"/>
    <w:rsid w:val="00162796"/>
    <w:rsid w:val="0016456C"/>
    <w:rsid w:val="00164A74"/>
    <w:rsid w:val="00164A8F"/>
    <w:rsid w:val="00164F98"/>
    <w:rsid w:val="0016518E"/>
    <w:rsid w:val="0016534A"/>
    <w:rsid w:val="00165A6F"/>
    <w:rsid w:val="00166002"/>
    <w:rsid w:val="0016641C"/>
    <w:rsid w:val="00167625"/>
    <w:rsid w:val="00170768"/>
    <w:rsid w:val="00170AB4"/>
    <w:rsid w:val="00170B74"/>
    <w:rsid w:val="00170C72"/>
    <w:rsid w:val="00172294"/>
    <w:rsid w:val="001744FC"/>
    <w:rsid w:val="001746B7"/>
    <w:rsid w:val="001746FD"/>
    <w:rsid w:val="0017474B"/>
    <w:rsid w:val="00174E45"/>
    <w:rsid w:val="00174E5C"/>
    <w:rsid w:val="00175F02"/>
    <w:rsid w:val="00176108"/>
    <w:rsid w:val="00176353"/>
    <w:rsid w:val="0017647B"/>
    <w:rsid w:val="001767FE"/>
    <w:rsid w:val="0017761C"/>
    <w:rsid w:val="001777F7"/>
    <w:rsid w:val="00177F80"/>
    <w:rsid w:val="0018001B"/>
    <w:rsid w:val="00180805"/>
    <w:rsid w:val="00180B63"/>
    <w:rsid w:val="00180C78"/>
    <w:rsid w:val="00180C84"/>
    <w:rsid w:val="00180D45"/>
    <w:rsid w:val="00181092"/>
    <w:rsid w:val="00181543"/>
    <w:rsid w:val="001816CB"/>
    <w:rsid w:val="00181791"/>
    <w:rsid w:val="001829CB"/>
    <w:rsid w:val="00182BE5"/>
    <w:rsid w:val="00183408"/>
    <w:rsid w:val="00184B7A"/>
    <w:rsid w:val="00184D01"/>
    <w:rsid w:val="00184E64"/>
    <w:rsid w:val="0018538D"/>
    <w:rsid w:val="00186415"/>
    <w:rsid w:val="00186EE7"/>
    <w:rsid w:val="00186F7E"/>
    <w:rsid w:val="00186FA6"/>
    <w:rsid w:val="001875C8"/>
    <w:rsid w:val="00187B10"/>
    <w:rsid w:val="00190A4B"/>
    <w:rsid w:val="00190F3E"/>
    <w:rsid w:val="00191B1D"/>
    <w:rsid w:val="00191ED8"/>
    <w:rsid w:val="0019307E"/>
    <w:rsid w:val="0019350C"/>
    <w:rsid w:val="0019356B"/>
    <w:rsid w:val="00193812"/>
    <w:rsid w:val="00193AF5"/>
    <w:rsid w:val="00193E5C"/>
    <w:rsid w:val="0019443F"/>
    <w:rsid w:val="0019493B"/>
    <w:rsid w:val="001964CB"/>
    <w:rsid w:val="00196AD7"/>
    <w:rsid w:val="00197829"/>
    <w:rsid w:val="00197B76"/>
    <w:rsid w:val="00197CB8"/>
    <w:rsid w:val="00197E19"/>
    <w:rsid w:val="00197F22"/>
    <w:rsid w:val="001A0562"/>
    <w:rsid w:val="001A1D9B"/>
    <w:rsid w:val="001A1DE4"/>
    <w:rsid w:val="001A2600"/>
    <w:rsid w:val="001A3177"/>
    <w:rsid w:val="001A341D"/>
    <w:rsid w:val="001A3601"/>
    <w:rsid w:val="001A36BA"/>
    <w:rsid w:val="001A36C1"/>
    <w:rsid w:val="001A3BCE"/>
    <w:rsid w:val="001A40E8"/>
    <w:rsid w:val="001A44CA"/>
    <w:rsid w:val="001A467B"/>
    <w:rsid w:val="001A472A"/>
    <w:rsid w:val="001A4E0B"/>
    <w:rsid w:val="001A4FCB"/>
    <w:rsid w:val="001A5544"/>
    <w:rsid w:val="001A56B9"/>
    <w:rsid w:val="001A636A"/>
    <w:rsid w:val="001A6F26"/>
    <w:rsid w:val="001A79A0"/>
    <w:rsid w:val="001A7C39"/>
    <w:rsid w:val="001B01FE"/>
    <w:rsid w:val="001B087A"/>
    <w:rsid w:val="001B0C22"/>
    <w:rsid w:val="001B1295"/>
    <w:rsid w:val="001B12EC"/>
    <w:rsid w:val="001B1591"/>
    <w:rsid w:val="001B1DE7"/>
    <w:rsid w:val="001B2911"/>
    <w:rsid w:val="001B2F7B"/>
    <w:rsid w:val="001B2F9A"/>
    <w:rsid w:val="001B4FA4"/>
    <w:rsid w:val="001B6335"/>
    <w:rsid w:val="001B6AF3"/>
    <w:rsid w:val="001B6BD3"/>
    <w:rsid w:val="001B79C0"/>
    <w:rsid w:val="001C0035"/>
    <w:rsid w:val="001C009B"/>
    <w:rsid w:val="001C0B77"/>
    <w:rsid w:val="001C12B3"/>
    <w:rsid w:val="001C1E9E"/>
    <w:rsid w:val="001C2285"/>
    <w:rsid w:val="001C2587"/>
    <w:rsid w:val="001C2647"/>
    <w:rsid w:val="001C2E72"/>
    <w:rsid w:val="001C2E9C"/>
    <w:rsid w:val="001C3010"/>
    <w:rsid w:val="001C3E73"/>
    <w:rsid w:val="001C4117"/>
    <w:rsid w:val="001C43E8"/>
    <w:rsid w:val="001C4AC3"/>
    <w:rsid w:val="001C525C"/>
    <w:rsid w:val="001C57A6"/>
    <w:rsid w:val="001C57E2"/>
    <w:rsid w:val="001C59C5"/>
    <w:rsid w:val="001C5A6D"/>
    <w:rsid w:val="001C6562"/>
    <w:rsid w:val="001C68C9"/>
    <w:rsid w:val="001D0403"/>
    <w:rsid w:val="001D0586"/>
    <w:rsid w:val="001D08FB"/>
    <w:rsid w:val="001D0981"/>
    <w:rsid w:val="001D0A4C"/>
    <w:rsid w:val="001D0F3D"/>
    <w:rsid w:val="001D154A"/>
    <w:rsid w:val="001D1856"/>
    <w:rsid w:val="001D1E00"/>
    <w:rsid w:val="001D2FE2"/>
    <w:rsid w:val="001D35D8"/>
    <w:rsid w:val="001D3679"/>
    <w:rsid w:val="001D3B04"/>
    <w:rsid w:val="001D3B2E"/>
    <w:rsid w:val="001D48E9"/>
    <w:rsid w:val="001D4AEC"/>
    <w:rsid w:val="001D4D54"/>
    <w:rsid w:val="001D4E0E"/>
    <w:rsid w:val="001D62A4"/>
    <w:rsid w:val="001D6AC8"/>
    <w:rsid w:val="001D7D23"/>
    <w:rsid w:val="001E011E"/>
    <w:rsid w:val="001E0400"/>
    <w:rsid w:val="001E0EB5"/>
    <w:rsid w:val="001E1005"/>
    <w:rsid w:val="001E1701"/>
    <w:rsid w:val="001E205D"/>
    <w:rsid w:val="001E3B9A"/>
    <w:rsid w:val="001E3D4E"/>
    <w:rsid w:val="001E542A"/>
    <w:rsid w:val="001E5D58"/>
    <w:rsid w:val="001E60BC"/>
    <w:rsid w:val="001E6123"/>
    <w:rsid w:val="001E6585"/>
    <w:rsid w:val="001E674C"/>
    <w:rsid w:val="001E6972"/>
    <w:rsid w:val="001E78DA"/>
    <w:rsid w:val="001E7A4E"/>
    <w:rsid w:val="001F017D"/>
    <w:rsid w:val="001F07F8"/>
    <w:rsid w:val="001F0AA4"/>
    <w:rsid w:val="001F0BCF"/>
    <w:rsid w:val="001F0BD7"/>
    <w:rsid w:val="001F0BEB"/>
    <w:rsid w:val="001F0D4F"/>
    <w:rsid w:val="001F1B9F"/>
    <w:rsid w:val="001F1C0B"/>
    <w:rsid w:val="001F2B09"/>
    <w:rsid w:val="001F3A53"/>
    <w:rsid w:val="001F406F"/>
    <w:rsid w:val="001F41F0"/>
    <w:rsid w:val="001F483F"/>
    <w:rsid w:val="001F4DC4"/>
    <w:rsid w:val="001F604C"/>
    <w:rsid w:val="001F6D89"/>
    <w:rsid w:val="001F79A0"/>
    <w:rsid w:val="002001F0"/>
    <w:rsid w:val="00200370"/>
    <w:rsid w:val="00200B13"/>
    <w:rsid w:val="00200BD1"/>
    <w:rsid w:val="00200C43"/>
    <w:rsid w:val="002014FE"/>
    <w:rsid w:val="00201900"/>
    <w:rsid w:val="00201E16"/>
    <w:rsid w:val="002020BF"/>
    <w:rsid w:val="0020258B"/>
    <w:rsid w:val="00203743"/>
    <w:rsid w:val="00203912"/>
    <w:rsid w:val="002046E2"/>
    <w:rsid w:val="00204B53"/>
    <w:rsid w:val="0020556C"/>
    <w:rsid w:val="00205E5F"/>
    <w:rsid w:val="0020600D"/>
    <w:rsid w:val="0020659F"/>
    <w:rsid w:val="00206659"/>
    <w:rsid w:val="002069A0"/>
    <w:rsid w:val="00210ACC"/>
    <w:rsid w:val="00210CDB"/>
    <w:rsid w:val="00210D9C"/>
    <w:rsid w:val="00212135"/>
    <w:rsid w:val="00212155"/>
    <w:rsid w:val="0021236E"/>
    <w:rsid w:val="0021364F"/>
    <w:rsid w:val="002144DD"/>
    <w:rsid w:val="00214ED8"/>
    <w:rsid w:val="0021511E"/>
    <w:rsid w:val="0021570C"/>
    <w:rsid w:val="0021573D"/>
    <w:rsid w:val="00215F29"/>
    <w:rsid w:val="002163EB"/>
    <w:rsid w:val="00216937"/>
    <w:rsid w:val="00216C0B"/>
    <w:rsid w:val="00216C2A"/>
    <w:rsid w:val="00217973"/>
    <w:rsid w:val="002201F9"/>
    <w:rsid w:val="00220E01"/>
    <w:rsid w:val="0022154C"/>
    <w:rsid w:val="00221A65"/>
    <w:rsid w:val="00221CF2"/>
    <w:rsid w:val="00221E00"/>
    <w:rsid w:val="00221ECB"/>
    <w:rsid w:val="002224F4"/>
    <w:rsid w:val="00222A5B"/>
    <w:rsid w:val="002230E7"/>
    <w:rsid w:val="0022340F"/>
    <w:rsid w:val="00223490"/>
    <w:rsid w:val="00223A1D"/>
    <w:rsid w:val="00223D1A"/>
    <w:rsid w:val="0022407B"/>
    <w:rsid w:val="00224886"/>
    <w:rsid w:val="00224B70"/>
    <w:rsid w:val="00224DD0"/>
    <w:rsid w:val="00225575"/>
    <w:rsid w:val="002258B3"/>
    <w:rsid w:val="0022649D"/>
    <w:rsid w:val="002269E4"/>
    <w:rsid w:val="00227CA0"/>
    <w:rsid w:val="0023068E"/>
    <w:rsid w:val="00230B4D"/>
    <w:rsid w:val="00231E7F"/>
    <w:rsid w:val="00232000"/>
    <w:rsid w:val="00232BC9"/>
    <w:rsid w:val="00232D58"/>
    <w:rsid w:val="00233058"/>
    <w:rsid w:val="002330D4"/>
    <w:rsid w:val="002331B5"/>
    <w:rsid w:val="00233503"/>
    <w:rsid w:val="00233634"/>
    <w:rsid w:val="002347E0"/>
    <w:rsid w:val="00234FD6"/>
    <w:rsid w:val="00235C88"/>
    <w:rsid w:val="00236062"/>
    <w:rsid w:val="002363FE"/>
    <w:rsid w:val="002369B6"/>
    <w:rsid w:val="00236AE9"/>
    <w:rsid w:val="00236B23"/>
    <w:rsid w:val="002375C7"/>
    <w:rsid w:val="002377EE"/>
    <w:rsid w:val="0023783C"/>
    <w:rsid w:val="00237AAF"/>
    <w:rsid w:val="0024040A"/>
    <w:rsid w:val="00240DE1"/>
    <w:rsid w:val="00240EAD"/>
    <w:rsid w:val="00241148"/>
    <w:rsid w:val="00241251"/>
    <w:rsid w:val="00241421"/>
    <w:rsid w:val="00241B1C"/>
    <w:rsid w:val="00241DFE"/>
    <w:rsid w:val="00242402"/>
    <w:rsid w:val="00242448"/>
    <w:rsid w:val="00242A01"/>
    <w:rsid w:val="00242D66"/>
    <w:rsid w:val="00243942"/>
    <w:rsid w:val="002439EF"/>
    <w:rsid w:val="00243F67"/>
    <w:rsid w:val="00244570"/>
    <w:rsid w:val="002445A7"/>
    <w:rsid w:val="00244E3B"/>
    <w:rsid w:val="00245653"/>
    <w:rsid w:val="002460E1"/>
    <w:rsid w:val="002465F4"/>
    <w:rsid w:val="00246729"/>
    <w:rsid w:val="00246A7C"/>
    <w:rsid w:val="00246AC2"/>
    <w:rsid w:val="00246DD7"/>
    <w:rsid w:val="00247079"/>
    <w:rsid w:val="0024709E"/>
    <w:rsid w:val="00247C03"/>
    <w:rsid w:val="00247D34"/>
    <w:rsid w:val="002503C4"/>
    <w:rsid w:val="00250C4C"/>
    <w:rsid w:val="00251202"/>
    <w:rsid w:val="002517B0"/>
    <w:rsid w:val="00252011"/>
    <w:rsid w:val="002527AF"/>
    <w:rsid w:val="00252882"/>
    <w:rsid w:val="00252E3C"/>
    <w:rsid w:val="00252E76"/>
    <w:rsid w:val="002532B0"/>
    <w:rsid w:val="0025365A"/>
    <w:rsid w:val="00253924"/>
    <w:rsid w:val="00254054"/>
    <w:rsid w:val="0025407B"/>
    <w:rsid w:val="00254B19"/>
    <w:rsid w:val="00256283"/>
    <w:rsid w:val="002571E1"/>
    <w:rsid w:val="002577B2"/>
    <w:rsid w:val="00257ABC"/>
    <w:rsid w:val="00257DFB"/>
    <w:rsid w:val="00260077"/>
    <w:rsid w:val="00261221"/>
    <w:rsid w:val="002612BF"/>
    <w:rsid w:val="0026157D"/>
    <w:rsid w:val="00261AFA"/>
    <w:rsid w:val="00261FC7"/>
    <w:rsid w:val="00262003"/>
    <w:rsid w:val="00262BCD"/>
    <w:rsid w:val="00262ED8"/>
    <w:rsid w:val="00262F46"/>
    <w:rsid w:val="00263718"/>
    <w:rsid w:val="00263BC3"/>
    <w:rsid w:val="0026428B"/>
    <w:rsid w:val="00264436"/>
    <w:rsid w:val="00264709"/>
    <w:rsid w:val="0026471B"/>
    <w:rsid w:val="00264D07"/>
    <w:rsid w:val="0026627F"/>
    <w:rsid w:val="00266450"/>
    <w:rsid w:val="00266CB7"/>
    <w:rsid w:val="00266E42"/>
    <w:rsid w:val="002677BC"/>
    <w:rsid w:val="00267D2D"/>
    <w:rsid w:val="00267EAF"/>
    <w:rsid w:val="00270443"/>
    <w:rsid w:val="002704AC"/>
    <w:rsid w:val="0027054B"/>
    <w:rsid w:val="00270D6C"/>
    <w:rsid w:val="002710DF"/>
    <w:rsid w:val="00271873"/>
    <w:rsid w:val="00271C5D"/>
    <w:rsid w:val="00271C9A"/>
    <w:rsid w:val="00272A89"/>
    <w:rsid w:val="002733E1"/>
    <w:rsid w:val="002751A2"/>
    <w:rsid w:val="002752B4"/>
    <w:rsid w:val="002753F2"/>
    <w:rsid w:val="00275F63"/>
    <w:rsid w:val="002768F6"/>
    <w:rsid w:val="00276DB5"/>
    <w:rsid w:val="0027730B"/>
    <w:rsid w:val="00277987"/>
    <w:rsid w:val="00277EE5"/>
    <w:rsid w:val="0028021E"/>
    <w:rsid w:val="00280E59"/>
    <w:rsid w:val="00281459"/>
    <w:rsid w:val="00281851"/>
    <w:rsid w:val="00281A32"/>
    <w:rsid w:val="002823B6"/>
    <w:rsid w:val="00282658"/>
    <w:rsid w:val="00282891"/>
    <w:rsid w:val="00283403"/>
    <w:rsid w:val="002834ED"/>
    <w:rsid w:val="00284785"/>
    <w:rsid w:val="00284B35"/>
    <w:rsid w:val="00284BC8"/>
    <w:rsid w:val="00285D0F"/>
    <w:rsid w:val="00285D27"/>
    <w:rsid w:val="002863BE"/>
    <w:rsid w:val="002866B4"/>
    <w:rsid w:val="002904CE"/>
    <w:rsid w:val="002907AA"/>
    <w:rsid w:val="00290AF7"/>
    <w:rsid w:val="0029113C"/>
    <w:rsid w:val="0029114D"/>
    <w:rsid w:val="00291194"/>
    <w:rsid w:val="00291688"/>
    <w:rsid w:val="00292A3C"/>
    <w:rsid w:val="00292C08"/>
    <w:rsid w:val="00293C25"/>
    <w:rsid w:val="00293EDA"/>
    <w:rsid w:val="00293F64"/>
    <w:rsid w:val="00294277"/>
    <w:rsid w:val="00294F24"/>
    <w:rsid w:val="002953F1"/>
    <w:rsid w:val="00295E60"/>
    <w:rsid w:val="00296076"/>
    <w:rsid w:val="00296077"/>
    <w:rsid w:val="00296771"/>
    <w:rsid w:val="00297225"/>
    <w:rsid w:val="00297C80"/>
    <w:rsid w:val="00297FC4"/>
    <w:rsid w:val="002A04C6"/>
    <w:rsid w:val="002A0735"/>
    <w:rsid w:val="002A0906"/>
    <w:rsid w:val="002A1714"/>
    <w:rsid w:val="002A1CD1"/>
    <w:rsid w:val="002A1CDA"/>
    <w:rsid w:val="002A26CD"/>
    <w:rsid w:val="002A3107"/>
    <w:rsid w:val="002A37BA"/>
    <w:rsid w:val="002A3C07"/>
    <w:rsid w:val="002A3E67"/>
    <w:rsid w:val="002A4200"/>
    <w:rsid w:val="002A42E5"/>
    <w:rsid w:val="002A4625"/>
    <w:rsid w:val="002A482E"/>
    <w:rsid w:val="002A6145"/>
    <w:rsid w:val="002A61BF"/>
    <w:rsid w:val="002A6374"/>
    <w:rsid w:val="002A6994"/>
    <w:rsid w:val="002A77B9"/>
    <w:rsid w:val="002B00E3"/>
    <w:rsid w:val="002B012C"/>
    <w:rsid w:val="002B023F"/>
    <w:rsid w:val="002B0A7D"/>
    <w:rsid w:val="002B14DB"/>
    <w:rsid w:val="002B15EA"/>
    <w:rsid w:val="002B16FA"/>
    <w:rsid w:val="002B1DAF"/>
    <w:rsid w:val="002B2D91"/>
    <w:rsid w:val="002B3050"/>
    <w:rsid w:val="002B3098"/>
    <w:rsid w:val="002B32A7"/>
    <w:rsid w:val="002B3813"/>
    <w:rsid w:val="002B4482"/>
    <w:rsid w:val="002B4D22"/>
    <w:rsid w:val="002B4FA0"/>
    <w:rsid w:val="002B55E6"/>
    <w:rsid w:val="002B576E"/>
    <w:rsid w:val="002B5832"/>
    <w:rsid w:val="002B6D26"/>
    <w:rsid w:val="002B7537"/>
    <w:rsid w:val="002B758F"/>
    <w:rsid w:val="002B76B5"/>
    <w:rsid w:val="002B7813"/>
    <w:rsid w:val="002B7D28"/>
    <w:rsid w:val="002B7D96"/>
    <w:rsid w:val="002C0371"/>
    <w:rsid w:val="002C04E6"/>
    <w:rsid w:val="002C134F"/>
    <w:rsid w:val="002C14CE"/>
    <w:rsid w:val="002C1705"/>
    <w:rsid w:val="002C1DD5"/>
    <w:rsid w:val="002C2549"/>
    <w:rsid w:val="002C2D26"/>
    <w:rsid w:val="002C36FC"/>
    <w:rsid w:val="002C38C0"/>
    <w:rsid w:val="002C38EB"/>
    <w:rsid w:val="002C3A1F"/>
    <w:rsid w:val="002C3F0D"/>
    <w:rsid w:val="002C4464"/>
    <w:rsid w:val="002C4582"/>
    <w:rsid w:val="002C4CD3"/>
    <w:rsid w:val="002C4F31"/>
    <w:rsid w:val="002C5293"/>
    <w:rsid w:val="002C5457"/>
    <w:rsid w:val="002C5A54"/>
    <w:rsid w:val="002C5AC2"/>
    <w:rsid w:val="002C5E7D"/>
    <w:rsid w:val="002C6CDC"/>
    <w:rsid w:val="002C724C"/>
    <w:rsid w:val="002D0367"/>
    <w:rsid w:val="002D0705"/>
    <w:rsid w:val="002D0E82"/>
    <w:rsid w:val="002D1225"/>
    <w:rsid w:val="002D281B"/>
    <w:rsid w:val="002D2863"/>
    <w:rsid w:val="002D290E"/>
    <w:rsid w:val="002D298B"/>
    <w:rsid w:val="002D2C01"/>
    <w:rsid w:val="002D3438"/>
    <w:rsid w:val="002D3863"/>
    <w:rsid w:val="002D39DC"/>
    <w:rsid w:val="002D3A1A"/>
    <w:rsid w:val="002D3E17"/>
    <w:rsid w:val="002D3EC3"/>
    <w:rsid w:val="002D4C0F"/>
    <w:rsid w:val="002D5125"/>
    <w:rsid w:val="002D668E"/>
    <w:rsid w:val="002D6AE0"/>
    <w:rsid w:val="002D6D81"/>
    <w:rsid w:val="002D70DD"/>
    <w:rsid w:val="002D78BC"/>
    <w:rsid w:val="002E023E"/>
    <w:rsid w:val="002E04E8"/>
    <w:rsid w:val="002E0D8C"/>
    <w:rsid w:val="002E1B03"/>
    <w:rsid w:val="002E1D9C"/>
    <w:rsid w:val="002E2372"/>
    <w:rsid w:val="002E2471"/>
    <w:rsid w:val="002E2833"/>
    <w:rsid w:val="002E3738"/>
    <w:rsid w:val="002E3DDE"/>
    <w:rsid w:val="002E3E28"/>
    <w:rsid w:val="002E4CBB"/>
    <w:rsid w:val="002E5C93"/>
    <w:rsid w:val="002E5F04"/>
    <w:rsid w:val="002E5F54"/>
    <w:rsid w:val="002E65C7"/>
    <w:rsid w:val="002E6AE9"/>
    <w:rsid w:val="002E746C"/>
    <w:rsid w:val="002E79AB"/>
    <w:rsid w:val="002F062F"/>
    <w:rsid w:val="002F0859"/>
    <w:rsid w:val="002F0FBD"/>
    <w:rsid w:val="002F215C"/>
    <w:rsid w:val="002F2513"/>
    <w:rsid w:val="002F27DE"/>
    <w:rsid w:val="002F28F6"/>
    <w:rsid w:val="002F2FAB"/>
    <w:rsid w:val="002F3AAC"/>
    <w:rsid w:val="002F3B9B"/>
    <w:rsid w:val="002F431C"/>
    <w:rsid w:val="002F5398"/>
    <w:rsid w:val="002F5A66"/>
    <w:rsid w:val="002F5EE9"/>
    <w:rsid w:val="002F72E8"/>
    <w:rsid w:val="002F7484"/>
    <w:rsid w:val="002F7B70"/>
    <w:rsid w:val="002F7E5E"/>
    <w:rsid w:val="0030076D"/>
    <w:rsid w:val="003008AC"/>
    <w:rsid w:val="003017A6"/>
    <w:rsid w:val="00301BBC"/>
    <w:rsid w:val="003020A7"/>
    <w:rsid w:val="003027BC"/>
    <w:rsid w:val="00302CCA"/>
    <w:rsid w:val="00302FC6"/>
    <w:rsid w:val="00303320"/>
    <w:rsid w:val="0030388C"/>
    <w:rsid w:val="00303F75"/>
    <w:rsid w:val="00304DB8"/>
    <w:rsid w:val="00305310"/>
    <w:rsid w:val="00305BBD"/>
    <w:rsid w:val="00306A80"/>
    <w:rsid w:val="00307D1D"/>
    <w:rsid w:val="00307D9E"/>
    <w:rsid w:val="00307EC8"/>
    <w:rsid w:val="00307F31"/>
    <w:rsid w:val="003107B6"/>
    <w:rsid w:val="00310AD0"/>
    <w:rsid w:val="0031122E"/>
    <w:rsid w:val="003117F1"/>
    <w:rsid w:val="00312BE1"/>
    <w:rsid w:val="003135BB"/>
    <w:rsid w:val="003140A8"/>
    <w:rsid w:val="00314895"/>
    <w:rsid w:val="00314964"/>
    <w:rsid w:val="00314A70"/>
    <w:rsid w:val="0031589F"/>
    <w:rsid w:val="00315DA0"/>
    <w:rsid w:val="003161EE"/>
    <w:rsid w:val="003170A8"/>
    <w:rsid w:val="00317DDF"/>
    <w:rsid w:val="00320462"/>
    <w:rsid w:val="003206DC"/>
    <w:rsid w:val="003207B3"/>
    <w:rsid w:val="003208BF"/>
    <w:rsid w:val="003217D9"/>
    <w:rsid w:val="003234C6"/>
    <w:rsid w:val="003236C2"/>
    <w:rsid w:val="003237C1"/>
    <w:rsid w:val="003237F0"/>
    <w:rsid w:val="00324B52"/>
    <w:rsid w:val="0032527E"/>
    <w:rsid w:val="003259EA"/>
    <w:rsid w:val="00325C56"/>
    <w:rsid w:val="003265E7"/>
    <w:rsid w:val="003268CC"/>
    <w:rsid w:val="00326FB6"/>
    <w:rsid w:val="003273AE"/>
    <w:rsid w:val="00327BDA"/>
    <w:rsid w:val="00327BE8"/>
    <w:rsid w:val="00327C75"/>
    <w:rsid w:val="0033169B"/>
    <w:rsid w:val="0033178E"/>
    <w:rsid w:val="00331A1D"/>
    <w:rsid w:val="00331D35"/>
    <w:rsid w:val="00331F77"/>
    <w:rsid w:val="003322CA"/>
    <w:rsid w:val="00332429"/>
    <w:rsid w:val="003332B0"/>
    <w:rsid w:val="00334537"/>
    <w:rsid w:val="00334EE4"/>
    <w:rsid w:val="00335081"/>
    <w:rsid w:val="0033552D"/>
    <w:rsid w:val="00335AC6"/>
    <w:rsid w:val="00335E3E"/>
    <w:rsid w:val="00335F1E"/>
    <w:rsid w:val="00336CF6"/>
    <w:rsid w:val="00336E90"/>
    <w:rsid w:val="003377D3"/>
    <w:rsid w:val="00340114"/>
    <w:rsid w:val="00340988"/>
    <w:rsid w:val="003418E1"/>
    <w:rsid w:val="00341A14"/>
    <w:rsid w:val="00341ECE"/>
    <w:rsid w:val="00342032"/>
    <w:rsid w:val="0034284B"/>
    <w:rsid w:val="00342B5A"/>
    <w:rsid w:val="00342CFC"/>
    <w:rsid w:val="003435DF"/>
    <w:rsid w:val="003437DF"/>
    <w:rsid w:val="00343D9A"/>
    <w:rsid w:val="00344068"/>
    <w:rsid w:val="0034454B"/>
    <w:rsid w:val="00345A31"/>
    <w:rsid w:val="003465AA"/>
    <w:rsid w:val="003466E2"/>
    <w:rsid w:val="00346AFE"/>
    <w:rsid w:val="003470BB"/>
    <w:rsid w:val="0034779F"/>
    <w:rsid w:val="00347B1C"/>
    <w:rsid w:val="00347BDF"/>
    <w:rsid w:val="00350155"/>
    <w:rsid w:val="0035053A"/>
    <w:rsid w:val="00351407"/>
    <w:rsid w:val="0035173E"/>
    <w:rsid w:val="0035176C"/>
    <w:rsid w:val="00351A4F"/>
    <w:rsid w:val="00352970"/>
    <w:rsid w:val="00352BE0"/>
    <w:rsid w:val="00352CE5"/>
    <w:rsid w:val="003531B0"/>
    <w:rsid w:val="003539AC"/>
    <w:rsid w:val="00353AC8"/>
    <w:rsid w:val="00353D11"/>
    <w:rsid w:val="00353EF7"/>
    <w:rsid w:val="00353FB8"/>
    <w:rsid w:val="00354DDE"/>
    <w:rsid w:val="00355DC4"/>
    <w:rsid w:val="00355DE6"/>
    <w:rsid w:val="0035647E"/>
    <w:rsid w:val="00356570"/>
    <w:rsid w:val="00356865"/>
    <w:rsid w:val="00356C0A"/>
    <w:rsid w:val="003575CB"/>
    <w:rsid w:val="00357785"/>
    <w:rsid w:val="00357831"/>
    <w:rsid w:val="003579C1"/>
    <w:rsid w:val="00357BC6"/>
    <w:rsid w:val="003608C8"/>
    <w:rsid w:val="003608E9"/>
    <w:rsid w:val="00361037"/>
    <w:rsid w:val="003620C8"/>
    <w:rsid w:val="003622E8"/>
    <w:rsid w:val="0036280F"/>
    <w:rsid w:val="00362889"/>
    <w:rsid w:val="00362B02"/>
    <w:rsid w:val="00363081"/>
    <w:rsid w:val="003633EF"/>
    <w:rsid w:val="00363A4B"/>
    <w:rsid w:val="0036421F"/>
    <w:rsid w:val="003645EA"/>
    <w:rsid w:val="00364952"/>
    <w:rsid w:val="00364ACD"/>
    <w:rsid w:val="00364F62"/>
    <w:rsid w:val="0036556B"/>
    <w:rsid w:val="003659B0"/>
    <w:rsid w:val="00365F72"/>
    <w:rsid w:val="00366005"/>
    <w:rsid w:val="00366A97"/>
    <w:rsid w:val="00367320"/>
    <w:rsid w:val="003677F2"/>
    <w:rsid w:val="00370006"/>
    <w:rsid w:val="00370E36"/>
    <w:rsid w:val="00371E7B"/>
    <w:rsid w:val="00371FE2"/>
    <w:rsid w:val="00372B3C"/>
    <w:rsid w:val="00373027"/>
    <w:rsid w:val="003735E0"/>
    <w:rsid w:val="00374238"/>
    <w:rsid w:val="00374306"/>
    <w:rsid w:val="00374319"/>
    <w:rsid w:val="00374327"/>
    <w:rsid w:val="003753C1"/>
    <w:rsid w:val="003756F1"/>
    <w:rsid w:val="003757A4"/>
    <w:rsid w:val="003758B1"/>
    <w:rsid w:val="00375B0F"/>
    <w:rsid w:val="00375F33"/>
    <w:rsid w:val="00376339"/>
    <w:rsid w:val="003763C9"/>
    <w:rsid w:val="0037657E"/>
    <w:rsid w:val="003766C7"/>
    <w:rsid w:val="00377035"/>
    <w:rsid w:val="003775DD"/>
    <w:rsid w:val="00377F7C"/>
    <w:rsid w:val="003804CE"/>
    <w:rsid w:val="00381425"/>
    <w:rsid w:val="00381882"/>
    <w:rsid w:val="00381A88"/>
    <w:rsid w:val="00381B86"/>
    <w:rsid w:val="00381FAE"/>
    <w:rsid w:val="00382180"/>
    <w:rsid w:val="00382534"/>
    <w:rsid w:val="003828C3"/>
    <w:rsid w:val="003833B3"/>
    <w:rsid w:val="003833E9"/>
    <w:rsid w:val="003834BB"/>
    <w:rsid w:val="00383B2B"/>
    <w:rsid w:val="00384F9A"/>
    <w:rsid w:val="003857F3"/>
    <w:rsid w:val="00385C6C"/>
    <w:rsid w:val="00385D9A"/>
    <w:rsid w:val="003861CF"/>
    <w:rsid w:val="00386FEC"/>
    <w:rsid w:val="00387410"/>
    <w:rsid w:val="00387871"/>
    <w:rsid w:val="00387AAB"/>
    <w:rsid w:val="00387D7E"/>
    <w:rsid w:val="00387EB1"/>
    <w:rsid w:val="00390205"/>
    <w:rsid w:val="00390797"/>
    <w:rsid w:val="003909EC"/>
    <w:rsid w:val="00390A02"/>
    <w:rsid w:val="00390E01"/>
    <w:rsid w:val="00390EDC"/>
    <w:rsid w:val="00390F1F"/>
    <w:rsid w:val="00390F8D"/>
    <w:rsid w:val="00390FBF"/>
    <w:rsid w:val="00391433"/>
    <w:rsid w:val="0039145E"/>
    <w:rsid w:val="00391543"/>
    <w:rsid w:val="003922FD"/>
    <w:rsid w:val="00392967"/>
    <w:rsid w:val="003929BA"/>
    <w:rsid w:val="00394569"/>
    <w:rsid w:val="0039486D"/>
    <w:rsid w:val="003948F8"/>
    <w:rsid w:val="00394A53"/>
    <w:rsid w:val="00394D76"/>
    <w:rsid w:val="003952AA"/>
    <w:rsid w:val="00395BD2"/>
    <w:rsid w:val="00396116"/>
    <w:rsid w:val="003964D3"/>
    <w:rsid w:val="00397565"/>
    <w:rsid w:val="003977E3"/>
    <w:rsid w:val="00397E9C"/>
    <w:rsid w:val="00397F42"/>
    <w:rsid w:val="003A01E7"/>
    <w:rsid w:val="003A0F19"/>
    <w:rsid w:val="003A0F8F"/>
    <w:rsid w:val="003A1008"/>
    <w:rsid w:val="003A118F"/>
    <w:rsid w:val="003A146E"/>
    <w:rsid w:val="003A1ACE"/>
    <w:rsid w:val="003A1CA5"/>
    <w:rsid w:val="003A21A7"/>
    <w:rsid w:val="003A2802"/>
    <w:rsid w:val="003A2BDE"/>
    <w:rsid w:val="003A2D7C"/>
    <w:rsid w:val="003A2E88"/>
    <w:rsid w:val="003A3343"/>
    <w:rsid w:val="003A3E5C"/>
    <w:rsid w:val="003A450F"/>
    <w:rsid w:val="003A59A9"/>
    <w:rsid w:val="003A5AFB"/>
    <w:rsid w:val="003A60EF"/>
    <w:rsid w:val="003A66E5"/>
    <w:rsid w:val="003A6895"/>
    <w:rsid w:val="003A6A3B"/>
    <w:rsid w:val="003A6A50"/>
    <w:rsid w:val="003A797C"/>
    <w:rsid w:val="003A7E77"/>
    <w:rsid w:val="003B038C"/>
    <w:rsid w:val="003B0466"/>
    <w:rsid w:val="003B163F"/>
    <w:rsid w:val="003B2097"/>
    <w:rsid w:val="003B2107"/>
    <w:rsid w:val="003B303E"/>
    <w:rsid w:val="003B30A9"/>
    <w:rsid w:val="003B3699"/>
    <w:rsid w:val="003B3B43"/>
    <w:rsid w:val="003B479A"/>
    <w:rsid w:val="003B48AC"/>
    <w:rsid w:val="003B4F04"/>
    <w:rsid w:val="003B51C7"/>
    <w:rsid w:val="003B5868"/>
    <w:rsid w:val="003B5AC0"/>
    <w:rsid w:val="003B650B"/>
    <w:rsid w:val="003B6564"/>
    <w:rsid w:val="003B6EFE"/>
    <w:rsid w:val="003B71CB"/>
    <w:rsid w:val="003B767B"/>
    <w:rsid w:val="003B7810"/>
    <w:rsid w:val="003C00BE"/>
    <w:rsid w:val="003C09E5"/>
    <w:rsid w:val="003C0FAC"/>
    <w:rsid w:val="003C0FD8"/>
    <w:rsid w:val="003C11AB"/>
    <w:rsid w:val="003C27BD"/>
    <w:rsid w:val="003C287C"/>
    <w:rsid w:val="003C28BC"/>
    <w:rsid w:val="003C2C72"/>
    <w:rsid w:val="003C2E56"/>
    <w:rsid w:val="003C2FC0"/>
    <w:rsid w:val="003C34DC"/>
    <w:rsid w:val="003C3A37"/>
    <w:rsid w:val="003C3AF6"/>
    <w:rsid w:val="003C4649"/>
    <w:rsid w:val="003C48ED"/>
    <w:rsid w:val="003C4908"/>
    <w:rsid w:val="003C4E35"/>
    <w:rsid w:val="003C56C8"/>
    <w:rsid w:val="003C58CE"/>
    <w:rsid w:val="003C5EE8"/>
    <w:rsid w:val="003C6336"/>
    <w:rsid w:val="003C6A41"/>
    <w:rsid w:val="003C79B5"/>
    <w:rsid w:val="003C7BEC"/>
    <w:rsid w:val="003D0E1E"/>
    <w:rsid w:val="003D141D"/>
    <w:rsid w:val="003D2482"/>
    <w:rsid w:val="003D2786"/>
    <w:rsid w:val="003D2894"/>
    <w:rsid w:val="003D2D81"/>
    <w:rsid w:val="003D2EE9"/>
    <w:rsid w:val="003D38BB"/>
    <w:rsid w:val="003D3B78"/>
    <w:rsid w:val="003D4B18"/>
    <w:rsid w:val="003D4B89"/>
    <w:rsid w:val="003D4CFA"/>
    <w:rsid w:val="003D51B8"/>
    <w:rsid w:val="003D51ED"/>
    <w:rsid w:val="003D5ACD"/>
    <w:rsid w:val="003D5BC2"/>
    <w:rsid w:val="003D5D5A"/>
    <w:rsid w:val="003D6017"/>
    <w:rsid w:val="003D659A"/>
    <w:rsid w:val="003D68F6"/>
    <w:rsid w:val="003D6E76"/>
    <w:rsid w:val="003D70F9"/>
    <w:rsid w:val="003D72B6"/>
    <w:rsid w:val="003D7CB7"/>
    <w:rsid w:val="003D7F8A"/>
    <w:rsid w:val="003D7FA5"/>
    <w:rsid w:val="003E05F3"/>
    <w:rsid w:val="003E21FC"/>
    <w:rsid w:val="003E2902"/>
    <w:rsid w:val="003E29F7"/>
    <w:rsid w:val="003E2A0D"/>
    <w:rsid w:val="003E2BEC"/>
    <w:rsid w:val="003E2CE7"/>
    <w:rsid w:val="003E2D7A"/>
    <w:rsid w:val="003E303C"/>
    <w:rsid w:val="003E4192"/>
    <w:rsid w:val="003E49BA"/>
    <w:rsid w:val="003E4EA2"/>
    <w:rsid w:val="003E5306"/>
    <w:rsid w:val="003E5824"/>
    <w:rsid w:val="003E59C7"/>
    <w:rsid w:val="003E5AB3"/>
    <w:rsid w:val="003E649D"/>
    <w:rsid w:val="003E6522"/>
    <w:rsid w:val="003E6E5B"/>
    <w:rsid w:val="003F0C3C"/>
    <w:rsid w:val="003F0C3E"/>
    <w:rsid w:val="003F0C49"/>
    <w:rsid w:val="003F0CA2"/>
    <w:rsid w:val="003F1C46"/>
    <w:rsid w:val="003F20E9"/>
    <w:rsid w:val="003F257A"/>
    <w:rsid w:val="003F2C1A"/>
    <w:rsid w:val="003F3178"/>
    <w:rsid w:val="003F32F7"/>
    <w:rsid w:val="003F37E6"/>
    <w:rsid w:val="003F3888"/>
    <w:rsid w:val="003F468E"/>
    <w:rsid w:val="003F5A42"/>
    <w:rsid w:val="003F5D53"/>
    <w:rsid w:val="003F5EDF"/>
    <w:rsid w:val="003F758E"/>
    <w:rsid w:val="003F75C5"/>
    <w:rsid w:val="00400148"/>
    <w:rsid w:val="00400669"/>
    <w:rsid w:val="00400A09"/>
    <w:rsid w:val="00400F29"/>
    <w:rsid w:val="00401478"/>
    <w:rsid w:val="0040170A"/>
    <w:rsid w:val="00401BEF"/>
    <w:rsid w:val="004024CF"/>
    <w:rsid w:val="00403B30"/>
    <w:rsid w:val="00403CB4"/>
    <w:rsid w:val="00404141"/>
    <w:rsid w:val="004043A6"/>
    <w:rsid w:val="00404BB2"/>
    <w:rsid w:val="00405279"/>
    <w:rsid w:val="00406128"/>
    <w:rsid w:val="004061D1"/>
    <w:rsid w:val="00406CEB"/>
    <w:rsid w:val="0040748F"/>
    <w:rsid w:val="004076A2"/>
    <w:rsid w:val="0041000C"/>
    <w:rsid w:val="004106FE"/>
    <w:rsid w:val="00410B3C"/>
    <w:rsid w:val="00411034"/>
    <w:rsid w:val="004119A9"/>
    <w:rsid w:val="00411B4A"/>
    <w:rsid w:val="00411E57"/>
    <w:rsid w:val="004126C9"/>
    <w:rsid w:val="004127AA"/>
    <w:rsid w:val="00412BD5"/>
    <w:rsid w:val="00413C4E"/>
    <w:rsid w:val="004144AE"/>
    <w:rsid w:val="00414FDA"/>
    <w:rsid w:val="00416E19"/>
    <w:rsid w:val="00417E2E"/>
    <w:rsid w:val="00417EE0"/>
    <w:rsid w:val="00420768"/>
    <w:rsid w:val="00420C70"/>
    <w:rsid w:val="00420CD7"/>
    <w:rsid w:val="00420FA7"/>
    <w:rsid w:val="00421EC5"/>
    <w:rsid w:val="0042210A"/>
    <w:rsid w:val="004221AB"/>
    <w:rsid w:val="0042224C"/>
    <w:rsid w:val="00422762"/>
    <w:rsid w:val="00423025"/>
    <w:rsid w:val="00423108"/>
    <w:rsid w:val="004237BD"/>
    <w:rsid w:val="00423C03"/>
    <w:rsid w:val="00423C50"/>
    <w:rsid w:val="00423DC8"/>
    <w:rsid w:val="00423F65"/>
    <w:rsid w:val="004254F0"/>
    <w:rsid w:val="00425F9D"/>
    <w:rsid w:val="004264F3"/>
    <w:rsid w:val="00426ED2"/>
    <w:rsid w:val="00426F10"/>
    <w:rsid w:val="004276FB"/>
    <w:rsid w:val="004311E4"/>
    <w:rsid w:val="0043223D"/>
    <w:rsid w:val="00432C0D"/>
    <w:rsid w:val="00432E8F"/>
    <w:rsid w:val="00433142"/>
    <w:rsid w:val="004337B2"/>
    <w:rsid w:val="00433D2A"/>
    <w:rsid w:val="00435399"/>
    <w:rsid w:val="00435857"/>
    <w:rsid w:val="00436063"/>
    <w:rsid w:val="004363B3"/>
    <w:rsid w:val="0043677E"/>
    <w:rsid w:val="00436868"/>
    <w:rsid w:val="00436E13"/>
    <w:rsid w:val="00437687"/>
    <w:rsid w:val="00437913"/>
    <w:rsid w:val="00437D78"/>
    <w:rsid w:val="0044069E"/>
    <w:rsid w:val="00440D03"/>
    <w:rsid w:val="004411A0"/>
    <w:rsid w:val="0044131A"/>
    <w:rsid w:val="0044151B"/>
    <w:rsid w:val="00441B37"/>
    <w:rsid w:val="00442134"/>
    <w:rsid w:val="004421BA"/>
    <w:rsid w:val="0044232B"/>
    <w:rsid w:val="00442D0D"/>
    <w:rsid w:val="004430D3"/>
    <w:rsid w:val="004436AF"/>
    <w:rsid w:val="00443752"/>
    <w:rsid w:val="004444D3"/>
    <w:rsid w:val="004449C3"/>
    <w:rsid w:val="004454BD"/>
    <w:rsid w:val="004458D1"/>
    <w:rsid w:val="00445E36"/>
    <w:rsid w:val="00446245"/>
    <w:rsid w:val="00446528"/>
    <w:rsid w:val="00446A05"/>
    <w:rsid w:val="00447B7C"/>
    <w:rsid w:val="00450651"/>
    <w:rsid w:val="0045101A"/>
    <w:rsid w:val="0045103E"/>
    <w:rsid w:val="004512DA"/>
    <w:rsid w:val="00451931"/>
    <w:rsid w:val="00451AF6"/>
    <w:rsid w:val="00451C41"/>
    <w:rsid w:val="0045280B"/>
    <w:rsid w:val="00452C19"/>
    <w:rsid w:val="00453211"/>
    <w:rsid w:val="004534C8"/>
    <w:rsid w:val="00453AB6"/>
    <w:rsid w:val="004549AC"/>
    <w:rsid w:val="00454BDC"/>
    <w:rsid w:val="00454C59"/>
    <w:rsid w:val="00454D94"/>
    <w:rsid w:val="00455231"/>
    <w:rsid w:val="004552D5"/>
    <w:rsid w:val="0045581E"/>
    <w:rsid w:val="00455888"/>
    <w:rsid w:val="00455A49"/>
    <w:rsid w:val="00455BC5"/>
    <w:rsid w:val="00455EAC"/>
    <w:rsid w:val="00455F5E"/>
    <w:rsid w:val="00456427"/>
    <w:rsid w:val="00456498"/>
    <w:rsid w:val="00456944"/>
    <w:rsid w:val="00456B3F"/>
    <w:rsid w:val="00457A1D"/>
    <w:rsid w:val="00457BA3"/>
    <w:rsid w:val="00457E19"/>
    <w:rsid w:val="004600A9"/>
    <w:rsid w:val="00460220"/>
    <w:rsid w:val="004606DA"/>
    <w:rsid w:val="00460B3A"/>
    <w:rsid w:val="00460D3D"/>
    <w:rsid w:val="00460DAD"/>
    <w:rsid w:val="00461100"/>
    <w:rsid w:val="00461207"/>
    <w:rsid w:val="004617E0"/>
    <w:rsid w:val="00461AE1"/>
    <w:rsid w:val="00462015"/>
    <w:rsid w:val="0046253C"/>
    <w:rsid w:val="00462790"/>
    <w:rsid w:val="004627EB"/>
    <w:rsid w:val="00463A6B"/>
    <w:rsid w:val="00463B01"/>
    <w:rsid w:val="00464B5C"/>
    <w:rsid w:val="00464D45"/>
    <w:rsid w:val="00465208"/>
    <w:rsid w:val="00467470"/>
    <w:rsid w:val="0046747A"/>
    <w:rsid w:val="004679DC"/>
    <w:rsid w:val="00467A66"/>
    <w:rsid w:val="00467E87"/>
    <w:rsid w:val="00470A9C"/>
    <w:rsid w:val="00471593"/>
    <w:rsid w:val="00471CA9"/>
    <w:rsid w:val="00471E99"/>
    <w:rsid w:val="00472458"/>
    <w:rsid w:val="0047253C"/>
    <w:rsid w:val="0047321E"/>
    <w:rsid w:val="00473961"/>
    <w:rsid w:val="004758E8"/>
    <w:rsid w:val="004758F2"/>
    <w:rsid w:val="00477D3C"/>
    <w:rsid w:val="00480C07"/>
    <w:rsid w:val="00480D40"/>
    <w:rsid w:val="00481151"/>
    <w:rsid w:val="00481179"/>
    <w:rsid w:val="00481497"/>
    <w:rsid w:val="00481680"/>
    <w:rsid w:val="004816AF"/>
    <w:rsid w:val="004820F9"/>
    <w:rsid w:val="00482363"/>
    <w:rsid w:val="00482ACA"/>
    <w:rsid w:val="00482D4F"/>
    <w:rsid w:val="0048305B"/>
    <w:rsid w:val="00483314"/>
    <w:rsid w:val="00483408"/>
    <w:rsid w:val="004835B3"/>
    <w:rsid w:val="00483674"/>
    <w:rsid w:val="00483DA5"/>
    <w:rsid w:val="00483E0B"/>
    <w:rsid w:val="00484376"/>
    <w:rsid w:val="00484C89"/>
    <w:rsid w:val="00485A1F"/>
    <w:rsid w:val="00486D20"/>
    <w:rsid w:val="00486E2A"/>
    <w:rsid w:val="004872D5"/>
    <w:rsid w:val="004875C6"/>
    <w:rsid w:val="0048778E"/>
    <w:rsid w:val="00487AD6"/>
    <w:rsid w:val="00491278"/>
    <w:rsid w:val="004914F5"/>
    <w:rsid w:val="00491E2D"/>
    <w:rsid w:val="00492633"/>
    <w:rsid w:val="00492D41"/>
    <w:rsid w:val="00492F30"/>
    <w:rsid w:val="004932E0"/>
    <w:rsid w:val="004933CC"/>
    <w:rsid w:val="004934FE"/>
    <w:rsid w:val="00493D8B"/>
    <w:rsid w:val="00493F60"/>
    <w:rsid w:val="0049414A"/>
    <w:rsid w:val="004944CE"/>
    <w:rsid w:val="0049478F"/>
    <w:rsid w:val="004950B1"/>
    <w:rsid w:val="00495633"/>
    <w:rsid w:val="00495BF7"/>
    <w:rsid w:val="00495CDD"/>
    <w:rsid w:val="00495DF9"/>
    <w:rsid w:val="00495EEB"/>
    <w:rsid w:val="00495F4B"/>
    <w:rsid w:val="0049703E"/>
    <w:rsid w:val="00497145"/>
    <w:rsid w:val="00497648"/>
    <w:rsid w:val="0049782E"/>
    <w:rsid w:val="0049788E"/>
    <w:rsid w:val="004A029A"/>
    <w:rsid w:val="004A02F3"/>
    <w:rsid w:val="004A08D4"/>
    <w:rsid w:val="004A0F6E"/>
    <w:rsid w:val="004A134A"/>
    <w:rsid w:val="004A1F50"/>
    <w:rsid w:val="004A2184"/>
    <w:rsid w:val="004A28B3"/>
    <w:rsid w:val="004A2953"/>
    <w:rsid w:val="004A2BD7"/>
    <w:rsid w:val="004A34F1"/>
    <w:rsid w:val="004A3643"/>
    <w:rsid w:val="004A36CB"/>
    <w:rsid w:val="004A4131"/>
    <w:rsid w:val="004A484B"/>
    <w:rsid w:val="004A4D23"/>
    <w:rsid w:val="004A5525"/>
    <w:rsid w:val="004A5BFB"/>
    <w:rsid w:val="004A5D6D"/>
    <w:rsid w:val="004A68A6"/>
    <w:rsid w:val="004A6D95"/>
    <w:rsid w:val="004A7255"/>
    <w:rsid w:val="004B013E"/>
    <w:rsid w:val="004B06BA"/>
    <w:rsid w:val="004B0D16"/>
    <w:rsid w:val="004B1A37"/>
    <w:rsid w:val="004B1BFD"/>
    <w:rsid w:val="004B23B4"/>
    <w:rsid w:val="004B28F9"/>
    <w:rsid w:val="004B2A00"/>
    <w:rsid w:val="004B2BD8"/>
    <w:rsid w:val="004B2ECC"/>
    <w:rsid w:val="004B39BA"/>
    <w:rsid w:val="004B4264"/>
    <w:rsid w:val="004B427F"/>
    <w:rsid w:val="004B558F"/>
    <w:rsid w:val="004B691C"/>
    <w:rsid w:val="004B7386"/>
    <w:rsid w:val="004B7662"/>
    <w:rsid w:val="004B78D3"/>
    <w:rsid w:val="004B78E7"/>
    <w:rsid w:val="004C038A"/>
    <w:rsid w:val="004C20F9"/>
    <w:rsid w:val="004C25AB"/>
    <w:rsid w:val="004C3AB3"/>
    <w:rsid w:val="004C4292"/>
    <w:rsid w:val="004C478B"/>
    <w:rsid w:val="004C484C"/>
    <w:rsid w:val="004C4AB1"/>
    <w:rsid w:val="004C4CC8"/>
    <w:rsid w:val="004C5B08"/>
    <w:rsid w:val="004C69D9"/>
    <w:rsid w:val="004C7328"/>
    <w:rsid w:val="004D00DA"/>
    <w:rsid w:val="004D0106"/>
    <w:rsid w:val="004D0269"/>
    <w:rsid w:val="004D05CE"/>
    <w:rsid w:val="004D082F"/>
    <w:rsid w:val="004D10C1"/>
    <w:rsid w:val="004D11F5"/>
    <w:rsid w:val="004D1A19"/>
    <w:rsid w:val="004D2083"/>
    <w:rsid w:val="004D2AA3"/>
    <w:rsid w:val="004D2F64"/>
    <w:rsid w:val="004D344E"/>
    <w:rsid w:val="004D4B90"/>
    <w:rsid w:val="004D5ACC"/>
    <w:rsid w:val="004D6E19"/>
    <w:rsid w:val="004D75DE"/>
    <w:rsid w:val="004D7ABE"/>
    <w:rsid w:val="004D7C93"/>
    <w:rsid w:val="004E04BE"/>
    <w:rsid w:val="004E085C"/>
    <w:rsid w:val="004E0EAA"/>
    <w:rsid w:val="004E0F64"/>
    <w:rsid w:val="004E1BAF"/>
    <w:rsid w:val="004E1E97"/>
    <w:rsid w:val="004E25B0"/>
    <w:rsid w:val="004E2BBE"/>
    <w:rsid w:val="004E2FAA"/>
    <w:rsid w:val="004E4981"/>
    <w:rsid w:val="004E4D39"/>
    <w:rsid w:val="004E5552"/>
    <w:rsid w:val="004E5DAE"/>
    <w:rsid w:val="004E6757"/>
    <w:rsid w:val="004E6781"/>
    <w:rsid w:val="004E6DF3"/>
    <w:rsid w:val="004E6FB9"/>
    <w:rsid w:val="004E7E85"/>
    <w:rsid w:val="004F0525"/>
    <w:rsid w:val="004F0556"/>
    <w:rsid w:val="004F0756"/>
    <w:rsid w:val="004F07DC"/>
    <w:rsid w:val="004F0991"/>
    <w:rsid w:val="004F17BD"/>
    <w:rsid w:val="004F1E83"/>
    <w:rsid w:val="004F200A"/>
    <w:rsid w:val="004F2517"/>
    <w:rsid w:val="004F356D"/>
    <w:rsid w:val="004F3741"/>
    <w:rsid w:val="004F3D72"/>
    <w:rsid w:val="004F3F40"/>
    <w:rsid w:val="004F4072"/>
    <w:rsid w:val="004F41AB"/>
    <w:rsid w:val="004F44BB"/>
    <w:rsid w:val="004F4F15"/>
    <w:rsid w:val="004F5838"/>
    <w:rsid w:val="004F59F2"/>
    <w:rsid w:val="004F5FE9"/>
    <w:rsid w:val="004F6B1D"/>
    <w:rsid w:val="004F6E84"/>
    <w:rsid w:val="004F7023"/>
    <w:rsid w:val="004F7676"/>
    <w:rsid w:val="004F7B0B"/>
    <w:rsid w:val="00500028"/>
    <w:rsid w:val="00500633"/>
    <w:rsid w:val="0050097B"/>
    <w:rsid w:val="00501018"/>
    <w:rsid w:val="00501254"/>
    <w:rsid w:val="005019E4"/>
    <w:rsid w:val="00501A46"/>
    <w:rsid w:val="00501E3D"/>
    <w:rsid w:val="0050225C"/>
    <w:rsid w:val="0050310A"/>
    <w:rsid w:val="0050317A"/>
    <w:rsid w:val="00503619"/>
    <w:rsid w:val="00503A1F"/>
    <w:rsid w:val="00503EC0"/>
    <w:rsid w:val="00503FCD"/>
    <w:rsid w:val="005044A4"/>
    <w:rsid w:val="005045B6"/>
    <w:rsid w:val="005045EE"/>
    <w:rsid w:val="005052B9"/>
    <w:rsid w:val="00505314"/>
    <w:rsid w:val="00505499"/>
    <w:rsid w:val="005054B3"/>
    <w:rsid w:val="00507196"/>
    <w:rsid w:val="00507EF7"/>
    <w:rsid w:val="00510443"/>
    <w:rsid w:val="00510525"/>
    <w:rsid w:val="005105AA"/>
    <w:rsid w:val="005109C8"/>
    <w:rsid w:val="005112E7"/>
    <w:rsid w:val="00512197"/>
    <w:rsid w:val="00512683"/>
    <w:rsid w:val="005128B8"/>
    <w:rsid w:val="00512D2C"/>
    <w:rsid w:val="00513243"/>
    <w:rsid w:val="00513351"/>
    <w:rsid w:val="0051391C"/>
    <w:rsid w:val="00513FF4"/>
    <w:rsid w:val="00514BC6"/>
    <w:rsid w:val="00514F33"/>
    <w:rsid w:val="005150BE"/>
    <w:rsid w:val="005151CA"/>
    <w:rsid w:val="00515878"/>
    <w:rsid w:val="00515AC9"/>
    <w:rsid w:val="00516704"/>
    <w:rsid w:val="00516C07"/>
    <w:rsid w:val="00516C22"/>
    <w:rsid w:val="00516C44"/>
    <w:rsid w:val="00516FC2"/>
    <w:rsid w:val="00517A00"/>
    <w:rsid w:val="00517C95"/>
    <w:rsid w:val="00517F35"/>
    <w:rsid w:val="00520A8B"/>
    <w:rsid w:val="00521254"/>
    <w:rsid w:val="00521325"/>
    <w:rsid w:val="00521345"/>
    <w:rsid w:val="00521510"/>
    <w:rsid w:val="005219A0"/>
    <w:rsid w:val="00521FA6"/>
    <w:rsid w:val="0052204D"/>
    <w:rsid w:val="005226F3"/>
    <w:rsid w:val="00522F11"/>
    <w:rsid w:val="00522F57"/>
    <w:rsid w:val="0052358D"/>
    <w:rsid w:val="00523611"/>
    <w:rsid w:val="0052368C"/>
    <w:rsid w:val="00524D4B"/>
    <w:rsid w:val="00524EF6"/>
    <w:rsid w:val="005256EC"/>
    <w:rsid w:val="00525DDA"/>
    <w:rsid w:val="005261C2"/>
    <w:rsid w:val="005262E5"/>
    <w:rsid w:val="0052640B"/>
    <w:rsid w:val="00526B02"/>
    <w:rsid w:val="0052792D"/>
    <w:rsid w:val="0052793D"/>
    <w:rsid w:val="00530BF4"/>
    <w:rsid w:val="005312DA"/>
    <w:rsid w:val="0053154A"/>
    <w:rsid w:val="00531A47"/>
    <w:rsid w:val="00531C55"/>
    <w:rsid w:val="00532086"/>
    <w:rsid w:val="005321BE"/>
    <w:rsid w:val="00532879"/>
    <w:rsid w:val="00532A64"/>
    <w:rsid w:val="00532DCA"/>
    <w:rsid w:val="005335CC"/>
    <w:rsid w:val="00533A16"/>
    <w:rsid w:val="00533AD2"/>
    <w:rsid w:val="005343A0"/>
    <w:rsid w:val="00535ACC"/>
    <w:rsid w:val="00536614"/>
    <w:rsid w:val="00537666"/>
    <w:rsid w:val="0054030F"/>
    <w:rsid w:val="0054049E"/>
    <w:rsid w:val="0054070F"/>
    <w:rsid w:val="00540BB6"/>
    <w:rsid w:val="00541206"/>
    <w:rsid w:val="00541B0C"/>
    <w:rsid w:val="00542B37"/>
    <w:rsid w:val="00542E1B"/>
    <w:rsid w:val="00543121"/>
    <w:rsid w:val="00543BAD"/>
    <w:rsid w:val="00543E26"/>
    <w:rsid w:val="00543E6C"/>
    <w:rsid w:val="00544AE8"/>
    <w:rsid w:val="005453BB"/>
    <w:rsid w:val="0054573D"/>
    <w:rsid w:val="0054589B"/>
    <w:rsid w:val="00546AA9"/>
    <w:rsid w:val="00546C7C"/>
    <w:rsid w:val="00547632"/>
    <w:rsid w:val="005479A3"/>
    <w:rsid w:val="005500B5"/>
    <w:rsid w:val="00550ABA"/>
    <w:rsid w:val="005516E6"/>
    <w:rsid w:val="00551BF1"/>
    <w:rsid w:val="00552239"/>
    <w:rsid w:val="00552321"/>
    <w:rsid w:val="0055359A"/>
    <w:rsid w:val="00553CED"/>
    <w:rsid w:val="0055407D"/>
    <w:rsid w:val="00554406"/>
    <w:rsid w:val="00554748"/>
    <w:rsid w:val="00554B58"/>
    <w:rsid w:val="00554F6E"/>
    <w:rsid w:val="005553C0"/>
    <w:rsid w:val="00555986"/>
    <w:rsid w:val="00555DA5"/>
    <w:rsid w:val="00555E9A"/>
    <w:rsid w:val="005564E7"/>
    <w:rsid w:val="005564F9"/>
    <w:rsid w:val="005569F0"/>
    <w:rsid w:val="00556D92"/>
    <w:rsid w:val="0055710D"/>
    <w:rsid w:val="00557D63"/>
    <w:rsid w:val="00560670"/>
    <w:rsid w:val="005608C9"/>
    <w:rsid w:val="005608EC"/>
    <w:rsid w:val="00560F92"/>
    <w:rsid w:val="005614B3"/>
    <w:rsid w:val="00561E54"/>
    <w:rsid w:val="00562CCF"/>
    <w:rsid w:val="00564FF6"/>
    <w:rsid w:val="00566C17"/>
    <w:rsid w:val="0056779B"/>
    <w:rsid w:val="0056784F"/>
    <w:rsid w:val="00567B7B"/>
    <w:rsid w:val="00567E85"/>
    <w:rsid w:val="00570224"/>
    <w:rsid w:val="00571913"/>
    <w:rsid w:val="005728AF"/>
    <w:rsid w:val="00572DEA"/>
    <w:rsid w:val="00572E1A"/>
    <w:rsid w:val="00572E30"/>
    <w:rsid w:val="005746BC"/>
    <w:rsid w:val="00575135"/>
    <w:rsid w:val="00576069"/>
    <w:rsid w:val="0057624D"/>
    <w:rsid w:val="00576352"/>
    <w:rsid w:val="00576897"/>
    <w:rsid w:val="00577995"/>
    <w:rsid w:val="00577C39"/>
    <w:rsid w:val="00580252"/>
    <w:rsid w:val="00580835"/>
    <w:rsid w:val="00581547"/>
    <w:rsid w:val="00581944"/>
    <w:rsid w:val="00581C3E"/>
    <w:rsid w:val="00581F7B"/>
    <w:rsid w:val="00581FAF"/>
    <w:rsid w:val="00583CED"/>
    <w:rsid w:val="00584146"/>
    <w:rsid w:val="00584404"/>
    <w:rsid w:val="00585257"/>
    <w:rsid w:val="0058550F"/>
    <w:rsid w:val="0058586D"/>
    <w:rsid w:val="00585E43"/>
    <w:rsid w:val="00585F61"/>
    <w:rsid w:val="00586770"/>
    <w:rsid w:val="005869CC"/>
    <w:rsid w:val="0058706C"/>
    <w:rsid w:val="005876E5"/>
    <w:rsid w:val="00590402"/>
    <w:rsid w:val="005904AA"/>
    <w:rsid w:val="005904E5"/>
    <w:rsid w:val="0059063B"/>
    <w:rsid w:val="0059092E"/>
    <w:rsid w:val="00590E34"/>
    <w:rsid w:val="00592E86"/>
    <w:rsid w:val="0059323F"/>
    <w:rsid w:val="00593A36"/>
    <w:rsid w:val="00593B11"/>
    <w:rsid w:val="005948E7"/>
    <w:rsid w:val="00595A32"/>
    <w:rsid w:val="00596378"/>
    <w:rsid w:val="00596961"/>
    <w:rsid w:val="00596D90"/>
    <w:rsid w:val="005974CC"/>
    <w:rsid w:val="005976AF"/>
    <w:rsid w:val="005979E3"/>
    <w:rsid w:val="005A015E"/>
    <w:rsid w:val="005A016F"/>
    <w:rsid w:val="005A0396"/>
    <w:rsid w:val="005A0AC4"/>
    <w:rsid w:val="005A1304"/>
    <w:rsid w:val="005A1DBA"/>
    <w:rsid w:val="005A1FFF"/>
    <w:rsid w:val="005A226F"/>
    <w:rsid w:val="005A25AB"/>
    <w:rsid w:val="005A28E5"/>
    <w:rsid w:val="005A3074"/>
    <w:rsid w:val="005A493F"/>
    <w:rsid w:val="005A5816"/>
    <w:rsid w:val="005A5CB2"/>
    <w:rsid w:val="005A6136"/>
    <w:rsid w:val="005A6162"/>
    <w:rsid w:val="005A698A"/>
    <w:rsid w:val="005A6D96"/>
    <w:rsid w:val="005A73BD"/>
    <w:rsid w:val="005A73E5"/>
    <w:rsid w:val="005A7736"/>
    <w:rsid w:val="005B0487"/>
    <w:rsid w:val="005B0606"/>
    <w:rsid w:val="005B08C7"/>
    <w:rsid w:val="005B0FA7"/>
    <w:rsid w:val="005B1816"/>
    <w:rsid w:val="005B1E3C"/>
    <w:rsid w:val="005B2559"/>
    <w:rsid w:val="005B26C1"/>
    <w:rsid w:val="005B2AF3"/>
    <w:rsid w:val="005B2F1B"/>
    <w:rsid w:val="005B382E"/>
    <w:rsid w:val="005B38A6"/>
    <w:rsid w:val="005B3CA7"/>
    <w:rsid w:val="005B3FE3"/>
    <w:rsid w:val="005B40A6"/>
    <w:rsid w:val="005B41EB"/>
    <w:rsid w:val="005B458A"/>
    <w:rsid w:val="005B4FFF"/>
    <w:rsid w:val="005B51A5"/>
    <w:rsid w:val="005B5400"/>
    <w:rsid w:val="005B5E5A"/>
    <w:rsid w:val="005B6171"/>
    <w:rsid w:val="005B63C6"/>
    <w:rsid w:val="005B6560"/>
    <w:rsid w:val="005B686C"/>
    <w:rsid w:val="005B6FD0"/>
    <w:rsid w:val="005B7226"/>
    <w:rsid w:val="005B7C5E"/>
    <w:rsid w:val="005C13A2"/>
    <w:rsid w:val="005C13D5"/>
    <w:rsid w:val="005C15D6"/>
    <w:rsid w:val="005C191A"/>
    <w:rsid w:val="005C1BF3"/>
    <w:rsid w:val="005C219F"/>
    <w:rsid w:val="005C2EA5"/>
    <w:rsid w:val="005C4242"/>
    <w:rsid w:val="005C4264"/>
    <w:rsid w:val="005C43FF"/>
    <w:rsid w:val="005C49D3"/>
    <w:rsid w:val="005C4BA3"/>
    <w:rsid w:val="005C4F1C"/>
    <w:rsid w:val="005C5252"/>
    <w:rsid w:val="005C5876"/>
    <w:rsid w:val="005C5AB9"/>
    <w:rsid w:val="005C617B"/>
    <w:rsid w:val="005C624D"/>
    <w:rsid w:val="005C666F"/>
    <w:rsid w:val="005C69F5"/>
    <w:rsid w:val="005C6CE7"/>
    <w:rsid w:val="005C6DBC"/>
    <w:rsid w:val="005C758F"/>
    <w:rsid w:val="005C7D26"/>
    <w:rsid w:val="005D078C"/>
    <w:rsid w:val="005D0A57"/>
    <w:rsid w:val="005D0B8B"/>
    <w:rsid w:val="005D144B"/>
    <w:rsid w:val="005D26A8"/>
    <w:rsid w:val="005D2B7F"/>
    <w:rsid w:val="005D2C89"/>
    <w:rsid w:val="005D313C"/>
    <w:rsid w:val="005D31B9"/>
    <w:rsid w:val="005D32D6"/>
    <w:rsid w:val="005D33EB"/>
    <w:rsid w:val="005D352F"/>
    <w:rsid w:val="005D3712"/>
    <w:rsid w:val="005D4293"/>
    <w:rsid w:val="005D431E"/>
    <w:rsid w:val="005D433F"/>
    <w:rsid w:val="005D4451"/>
    <w:rsid w:val="005D4546"/>
    <w:rsid w:val="005D46CA"/>
    <w:rsid w:val="005D5067"/>
    <w:rsid w:val="005D632A"/>
    <w:rsid w:val="005D6A75"/>
    <w:rsid w:val="005D6D38"/>
    <w:rsid w:val="005D720B"/>
    <w:rsid w:val="005E0123"/>
    <w:rsid w:val="005E1CA1"/>
    <w:rsid w:val="005E1F46"/>
    <w:rsid w:val="005E3C77"/>
    <w:rsid w:val="005E3F61"/>
    <w:rsid w:val="005E4704"/>
    <w:rsid w:val="005E4AED"/>
    <w:rsid w:val="005E6884"/>
    <w:rsid w:val="005E6CE3"/>
    <w:rsid w:val="005E6F15"/>
    <w:rsid w:val="005E72BC"/>
    <w:rsid w:val="005E7729"/>
    <w:rsid w:val="005F18C2"/>
    <w:rsid w:val="005F1E97"/>
    <w:rsid w:val="005F2474"/>
    <w:rsid w:val="005F2D8E"/>
    <w:rsid w:val="005F53A9"/>
    <w:rsid w:val="005F5497"/>
    <w:rsid w:val="005F6629"/>
    <w:rsid w:val="005F7723"/>
    <w:rsid w:val="005F7733"/>
    <w:rsid w:val="005F7F09"/>
    <w:rsid w:val="005F7F2F"/>
    <w:rsid w:val="00600678"/>
    <w:rsid w:val="00600ACF"/>
    <w:rsid w:val="00600DA4"/>
    <w:rsid w:val="00601528"/>
    <w:rsid w:val="006015D5"/>
    <w:rsid w:val="00601714"/>
    <w:rsid w:val="00601AE7"/>
    <w:rsid w:val="00601B46"/>
    <w:rsid w:val="0060261C"/>
    <w:rsid w:val="0060275D"/>
    <w:rsid w:val="006029ED"/>
    <w:rsid w:val="006032CF"/>
    <w:rsid w:val="0060405E"/>
    <w:rsid w:val="006041A2"/>
    <w:rsid w:val="0060465C"/>
    <w:rsid w:val="00604B24"/>
    <w:rsid w:val="00604BA3"/>
    <w:rsid w:val="00604C91"/>
    <w:rsid w:val="00605381"/>
    <w:rsid w:val="00605C95"/>
    <w:rsid w:val="00606A8A"/>
    <w:rsid w:val="00606C7F"/>
    <w:rsid w:val="00606DDC"/>
    <w:rsid w:val="0060701D"/>
    <w:rsid w:val="00607FB3"/>
    <w:rsid w:val="00610145"/>
    <w:rsid w:val="00610B61"/>
    <w:rsid w:val="00610CB4"/>
    <w:rsid w:val="00611C54"/>
    <w:rsid w:val="00612513"/>
    <w:rsid w:val="0061290B"/>
    <w:rsid w:val="0061306B"/>
    <w:rsid w:val="00613110"/>
    <w:rsid w:val="00613F7B"/>
    <w:rsid w:val="006143AF"/>
    <w:rsid w:val="00615359"/>
    <w:rsid w:val="006156D8"/>
    <w:rsid w:val="00615CC4"/>
    <w:rsid w:val="00615E3F"/>
    <w:rsid w:val="00616247"/>
    <w:rsid w:val="00616890"/>
    <w:rsid w:val="00616DD6"/>
    <w:rsid w:val="00617B4E"/>
    <w:rsid w:val="00617CB3"/>
    <w:rsid w:val="0062093D"/>
    <w:rsid w:val="006228ED"/>
    <w:rsid w:val="00623692"/>
    <w:rsid w:val="00623801"/>
    <w:rsid w:val="00624510"/>
    <w:rsid w:val="006245C0"/>
    <w:rsid w:val="0062527C"/>
    <w:rsid w:val="00625861"/>
    <w:rsid w:val="006258D3"/>
    <w:rsid w:val="00626A42"/>
    <w:rsid w:val="00627046"/>
    <w:rsid w:val="006273D9"/>
    <w:rsid w:val="00630112"/>
    <w:rsid w:val="006302D7"/>
    <w:rsid w:val="00630656"/>
    <w:rsid w:val="00630E05"/>
    <w:rsid w:val="00630FC4"/>
    <w:rsid w:val="0063106D"/>
    <w:rsid w:val="006332FE"/>
    <w:rsid w:val="00633D6D"/>
    <w:rsid w:val="00633E2B"/>
    <w:rsid w:val="00635A2B"/>
    <w:rsid w:val="00635D1A"/>
    <w:rsid w:val="00636709"/>
    <w:rsid w:val="0063690E"/>
    <w:rsid w:val="006372BD"/>
    <w:rsid w:val="0063734A"/>
    <w:rsid w:val="00637D91"/>
    <w:rsid w:val="006403EF"/>
    <w:rsid w:val="00640E90"/>
    <w:rsid w:val="0064151F"/>
    <w:rsid w:val="00641938"/>
    <w:rsid w:val="00642D4F"/>
    <w:rsid w:val="00642D84"/>
    <w:rsid w:val="00643243"/>
    <w:rsid w:val="00643D38"/>
    <w:rsid w:val="00644225"/>
    <w:rsid w:val="0064426E"/>
    <w:rsid w:val="0064491A"/>
    <w:rsid w:val="0064494E"/>
    <w:rsid w:val="00644E82"/>
    <w:rsid w:val="006450C8"/>
    <w:rsid w:val="006465B9"/>
    <w:rsid w:val="006474D2"/>
    <w:rsid w:val="00647507"/>
    <w:rsid w:val="00647F63"/>
    <w:rsid w:val="006501F0"/>
    <w:rsid w:val="006502CF"/>
    <w:rsid w:val="00650CA4"/>
    <w:rsid w:val="00650EA3"/>
    <w:rsid w:val="00651622"/>
    <w:rsid w:val="00651809"/>
    <w:rsid w:val="006518C3"/>
    <w:rsid w:val="00651B31"/>
    <w:rsid w:val="00651BED"/>
    <w:rsid w:val="00652353"/>
    <w:rsid w:val="00652A1B"/>
    <w:rsid w:val="006541DD"/>
    <w:rsid w:val="0065486C"/>
    <w:rsid w:val="00655553"/>
    <w:rsid w:val="00655F53"/>
    <w:rsid w:val="00656B67"/>
    <w:rsid w:val="00657317"/>
    <w:rsid w:val="0065735C"/>
    <w:rsid w:val="00660377"/>
    <w:rsid w:val="006603D8"/>
    <w:rsid w:val="00660D68"/>
    <w:rsid w:val="00660F5A"/>
    <w:rsid w:val="006611EC"/>
    <w:rsid w:val="00661275"/>
    <w:rsid w:val="00661445"/>
    <w:rsid w:val="006614A6"/>
    <w:rsid w:val="00661501"/>
    <w:rsid w:val="00661CB8"/>
    <w:rsid w:val="00661F01"/>
    <w:rsid w:val="00662335"/>
    <w:rsid w:val="006623F4"/>
    <w:rsid w:val="00662B66"/>
    <w:rsid w:val="0066357C"/>
    <w:rsid w:val="00663A0C"/>
    <w:rsid w:val="00664542"/>
    <w:rsid w:val="0066458F"/>
    <w:rsid w:val="0066524A"/>
    <w:rsid w:val="00665290"/>
    <w:rsid w:val="00665431"/>
    <w:rsid w:val="00665528"/>
    <w:rsid w:val="00665928"/>
    <w:rsid w:val="00665A97"/>
    <w:rsid w:val="00665B81"/>
    <w:rsid w:val="00665DFC"/>
    <w:rsid w:val="00666C83"/>
    <w:rsid w:val="006670D4"/>
    <w:rsid w:val="006674D5"/>
    <w:rsid w:val="006679DF"/>
    <w:rsid w:val="006704C6"/>
    <w:rsid w:val="00671D0D"/>
    <w:rsid w:val="006721AB"/>
    <w:rsid w:val="00673697"/>
    <w:rsid w:val="00674078"/>
    <w:rsid w:val="006740B8"/>
    <w:rsid w:val="00674203"/>
    <w:rsid w:val="006747C2"/>
    <w:rsid w:val="006747E8"/>
    <w:rsid w:val="00674CF4"/>
    <w:rsid w:val="00674DF5"/>
    <w:rsid w:val="006753B1"/>
    <w:rsid w:val="00676460"/>
    <w:rsid w:val="00676A68"/>
    <w:rsid w:val="00676AB3"/>
    <w:rsid w:val="00676BE4"/>
    <w:rsid w:val="00677C59"/>
    <w:rsid w:val="00680159"/>
    <w:rsid w:val="006803F7"/>
    <w:rsid w:val="00680F97"/>
    <w:rsid w:val="006811A9"/>
    <w:rsid w:val="006818FB"/>
    <w:rsid w:val="006819E4"/>
    <w:rsid w:val="00681E7B"/>
    <w:rsid w:val="00681F9D"/>
    <w:rsid w:val="00682D79"/>
    <w:rsid w:val="00682E2D"/>
    <w:rsid w:val="00682E87"/>
    <w:rsid w:val="00683129"/>
    <w:rsid w:val="006839A8"/>
    <w:rsid w:val="00683E4B"/>
    <w:rsid w:val="006843AA"/>
    <w:rsid w:val="00684421"/>
    <w:rsid w:val="00684C79"/>
    <w:rsid w:val="0068517F"/>
    <w:rsid w:val="00685693"/>
    <w:rsid w:val="006858E7"/>
    <w:rsid w:val="00685C24"/>
    <w:rsid w:val="00686A87"/>
    <w:rsid w:val="00686F29"/>
    <w:rsid w:val="006870ED"/>
    <w:rsid w:val="0068747F"/>
    <w:rsid w:val="00690006"/>
    <w:rsid w:val="00690621"/>
    <w:rsid w:val="00690B97"/>
    <w:rsid w:val="00690E78"/>
    <w:rsid w:val="006916C7"/>
    <w:rsid w:val="00691929"/>
    <w:rsid w:val="00691EA6"/>
    <w:rsid w:val="00692FE6"/>
    <w:rsid w:val="00693C51"/>
    <w:rsid w:val="006941E0"/>
    <w:rsid w:val="006946EC"/>
    <w:rsid w:val="0069476C"/>
    <w:rsid w:val="00694A4E"/>
    <w:rsid w:val="00694EB4"/>
    <w:rsid w:val="00694EDB"/>
    <w:rsid w:val="00695309"/>
    <w:rsid w:val="0069655A"/>
    <w:rsid w:val="006965E1"/>
    <w:rsid w:val="00697D76"/>
    <w:rsid w:val="006A078E"/>
    <w:rsid w:val="006A092E"/>
    <w:rsid w:val="006A136A"/>
    <w:rsid w:val="006A1A88"/>
    <w:rsid w:val="006A1FAB"/>
    <w:rsid w:val="006A227A"/>
    <w:rsid w:val="006A239B"/>
    <w:rsid w:val="006A29C5"/>
    <w:rsid w:val="006A2D6A"/>
    <w:rsid w:val="006A310F"/>
    <w:rsid w:val="006A38D4"/>
    <w:rsid w:val="006A3CC8"/>
    <w:rsid w:val="006A53DE"/>
    <w:rsid w:val="006A5535"/>
    <w:rsid w:val="006A5702"/>
    <w:rsid w:val="006A5F26"/>
    <w:rsid w:val="006A681D"/>
    <w:rsid w:val="006A6DB1"/>
    <w:rsid w:val="006A6F00"/>
    <w:rsid w:val="006A727C"/>
    <w:rsid w:val="006A754B"/>
    <w:rsid w:val="006A7638"/>
    <w:rsid w:val="006B009C"/>
    <w:rsid w:val="006B0346"/>
    <w:rsid w:val="006B0A91"/>
    <w:rsid w:val="006B0D41"/>
    <w:rsid w:val="006B0F1B"/>
    <w:rsid w:val="006B1352"/>
    <w:rsid w:val="006B18E2"/>
    <w:rsid w:val="006B28C5"/>
    <w:rsid w:val="006B2D7F"/>
    <w:rsid w:val="006B3D12"/>
    <w:rsid w:val="006B3FDE"/>
    <w:rsid w:val="006B4654"/>
    <w:rsid w:val="006B4E7D"/>
    <w:rsid w:val="006B5869"/>
    <w:rsid w:val="006B59F8"/>
    <w:rsid w:val="006B5CCB"/>
    <w:rsid w:val="006B5F38"/>
    <w:rsid w:val="006B62EF"/>
    <w:rsid w:val="006B6819"/>
    <w:rsid w:val="006B6F79"/>
    <w:rsid w:val="006B7685"/>
    <w:rsid w:val="006C02FE"/>
    <w:rsid w:val="006C0785"/>
    <w:rsid w:val="006C0AA1"/>
    <w:rsid w:val="006C0EAF"/>
    <w:rsid w:val="006C2A70"/>
    <w:rsid w:val="006C3256"/>
    <w:rsid w:val="006C35D7"/>
    <w:rsid w:val="006C37F5"/>
    <w:rsid w:val="006C3F4C"/>
    <w:rsid w:val="006C3FEB"/>
    <w:rsid w:val="006C43EF"/>
    <w:rsid w:val="006C4AD7"/>
    <w:rsid w:val="006C4C53"/>
    <w:rsid w:val="006C53A3"/>
    <w:rsid w:val="006C57EC"/>
    <w:rsid w:val="006C5A16"/>
    <w:rsid w:val="006C5A92"/>
    <w:rsid w:val="006C66D6"/>
    <w:rsid w:val="006C707A"/>
    <w:rsid w:val="006C79F7"/>
    <w:rsid w:val="006C7D2A"/>
    <w:rsid w:val="006D0727"/>
    <w:rsid w:val="006D0967"/>
    <w:rsid w:val="006D1486"/>
    <w:rsid w:val="006D234B"/>
    <w:rsid w:val="006D2D2C"/>
    <w:rsid w:val="006D3101"/>
    <w:rsid w:val="006D33B1"/>
    <w:rsid w:val="006D37CA"/>
    <w:rsid w:val="006D39F5"/>
    <w:rsid w:val="006D5625"/>
    <w:rsid w:val="006D58BD"/>
    <w:rsid w:val="006D6009"/>
    <w:rsid w:val="006D68C3"/>
    <w:rsid w:val="006D69B9"/>
    <w:rsid w:val="006D6AB5"/>
    <w:rsid w:val="006D6B69"/>
    <w:rsid w:val="006D6C84"/>
    <w:rsid w:val="006D6FBE"/>
    <w:rsid w:val="006D71EF"/>
    <w:rsid w:val="006D7831"/>
    <w:rsid w:val="006D792F"/>
    <w:rsid w:val="006E00BE"/>
    <w:rsid w:val="006E0B66"/>
    <w:rsid w:val="006E28FB"/>
    <w:rsid w:val="006E29A5"/>
    <w:rsid w:val="006E37C0"/>
    <w:rsid w:val="006E3EE2"/>
    <w:rsid w:val="006E456E"/>
    <w:rsid w:val="006E4AE9"/>
    <w:rsid w:val="006E5FD9"/>
    <w:rsid w:val="006E68E6"/>
    <w:rsid w:val="006E6931"/>
    <w:rsid w:val="006E6C65"/>
    <w:rsid w:val="006F0C90"/>
    <w:rsid w:val="006F0EEF"/>
    <w:rsid w:val="006F12C9"/>
    <w:rsid w:val="006F1A37"/>
    <w:rsid w:val="006F1AFA"/>
    <w:rsid w:val="006F3454"/>
    <w:rsid w:val="006F35ED"/>
    <w:rsid w:val="006F3BF7"/>
    <w:rsid w:val="006F4645"/>
    <w:rsid w:val="006F4EF8"/>
    <w:rsid w:val="006F568D"/>
    <w:rsid w:val="006F57AB"/>
    <w:rsid w:val="006F5CA9"/>
    <w:rsid w:val="006F6BCC"/>
    <w:rsid w:val="006F7035"/>
    <w:rsid w:val="006F7E29"/>
    <w:rsid w:val="0070062E"/>
    <w:rsid w:val="0070071F"/>
    <w:rsid w:val="00700B76"/>
    <w:rsid w:val="00701388"/>
    <w:rsid w:val="0070156C"/>
    <w:rsid w:val="00701642"/>
    <w:rsid w:val="007018A1"/>
    <w:rsid w:val="00701DAD"/>
    <w:rsid w:val="0070275A"/>
    <w:rsid w:val="007029BE"/>
    <w:rsid w:val="00703112"/>
    <w:rsid w:val="00703778"/>
    <w:rsid w:val="00703936"/>
    <w:rsid w:val="007039F5"/>
    <w:rsid w:val="00703E88"/>
    <w:rsid w:val="00703E96"/>
    <w:rsid w:val="007042F0"/>
    <w:rsid w:val="007044BE"/>
    <w:rsid w:val="00704911"/>
    <w:rsid w:val="00704EFF"/>
    <w:rsid w:val="007057EF"/>
    <w:rsid w:val="0070674C"/>
    <w:rsid w:val="00706D39"/>
    <w:rsid w:val="00706E61"/>
    <w:rsid w:val="00707358"/>
    <w:rsid w:val="007075DA"/>
    <w:rsid w:val="0070795A"/>
    <w:rsid w:val="00710201"/>
    <w:rsid w:val="00710CF6"/>
    <w:rsid w:val="00710DA9"/>
    <w:rsid w:val="00711A74"/>
    <w:rsid w:val="00711BEF"/>
    <w:rsid w:val="007125C7"/>
    <w:rsid w:val="00712650"/>
    <w:rsid w:val="00713579"/>
    <w:rsid w:val="007139AB"/>
    <w:rsid w:val="00713B53"/>
    <w:rsid w:val="0071428B"/>
    <w:rsid w:val="00714576"/>
    <w:rsid w:val="0071480B"/>
    <w:rsid w:val="00714B20"/>
    <w:rsid w:val="00714F66"/>
    <w:rsid w:val="0071514D"/>
    <w:rsid w:val="00715A78"/>
    <w:rsid w:val="00715BF2"/>
    <w:rsid w:val="00715DEB"/>
    <w:rsid w:val="0071667F"/>
    <w:rsid w:val="00717426"/>
    <w:rsid w:val="007175AA"/>
    <w:rsid w:val="007202CA"/>
    <w:rsid w:val="00720362"/>
    <w:rsid w:val="00720BA0"/>
    <w:rsid w:val="00720CFE"/>
    <w:rsid w:val="007212CA"/>
    <w:rsid w:val="0072148E"/>
    <w:rsid w:val="00721BC6"/>
    <w:rsid w:val="007220E5"/>
    <w:rsid w:val="00722484"/>
    <w:rsid w:val="0072251B"/>
    <w:rsid w:val="0072325D"/>
    <w:rsid w:val="00723B20"/>
    <w:rsid w:val="00723E0E"/>
    <w:rsid w:val="00723FEA"/>
    <w:rsid w:val="0072439F"/>
    <w:rsid w:val="0072453B"/>
    <w:rsid w:val="00725087"/>
    <w:rsid w:val="007252D5"/>
    <w:rsid w:val="00726687"/>
    <w:rsid w:val="00726A44"/>
    <w:rsid w:val="00726DC5"/>
    <w:rsid w:val="00726FDA"/>
    <w:rsid w:val="00727272"/>
    <w:rsid w:val="0072794B"/>
    <w:rsid w:val="00727F38"/>
    <w:rsid w:val="00727FA6"/>
    <w:rsid w:val="00730034"/>
    <w:rsid w:val="00730056"/>
    <w:rsid w:val="0073023F"/>
    <w:rsid w:val="00730903"/>
    <w:rsid w:val="00730A76"/>
    <w:rsid w:val="00731242"/>
    <w:rsid w:val="0073132F"/>
    <w:rsid w:val="007314A7"/>
    <w:rsid w:val="00732AA1"/>
    <w:rsid w:val="00732ACD"/>
    <w:rsid w:val="00732C22"/>
    <w:rsid w:val="007334F8"/>
    <w:rsid w:val="00733548"/>
    <w:rsid w:val="007335BD"/>
    <w:rsid w:val="00733872"/>
    <w:rsid w:val="00733F24"/>
    <w:rsid w:val="007348BC"/>
    <w:rsid w:val="00735AA5"/>
    <w:rsid w:val="00735C29"/>
    <w:rsid w:val="007374C4"/>
    <w:rsid w:val="00737C3E"/>
    <w:rsid w:val="00737D21"/>
    <w:rsid w:val="00737F1E"/>
    <w:rsid w:val="0074018B"/>
    <w:rsid w:val="007402DE"/>
    <w:rsid w:val="007410BA"/>
    <w:rsid w:val="00741994"/>
    <w:rsid w:val="00741E47"/>
    <w:rsid w:val="007421E0"/>
    <w:rsid w:val="00742B8E"/>
    <w:rsid w:val="00742FBA"/>
    <w:rsid w:val="00743AD5"/>
    <w:rsid w:val="0074423A"/>
    <w:rsid w:val="00744531"/>
    <w:rsid w:val="0074463B"/>
    <w:rsid w:val="007447A5"/>
    <w:rsid w:val="0074486F"/>
    <w:rsid w:val="0074511C"/>
    <w:rsid w:val="007453D0"/>
    <w:rsid w:val="007458EC"/>
    <w:rsid w:val="00746A20"/>
    <w:rsid w:val="00746D8B"/>
    <w:rsid w:val="007478B2"/>
    <w:rsid w:val="0074795D"/>
    <w:rsid w:val="0075019C"/>
    <w:rsid w:val="00750C9C"/>
    <w:rsid w:val="00751300"/>
    <w:rsid w:val="00751825"/>
    <w:rsid w:val="00751A36"/>
    <w:rsid w:val="007522E8"/>
    <w:rsid w:val="0075298D"/>
    <w:rsid w:val="00752CF5"/>
    <w:rsid w:val="00752D5E"/>
    <w:rsid w:val="007530C3"/>
    <w:rsid w:val="0075389B"/>
    <w:rsid w:val="007547B3"/>
    <w:rsid w:val="00754917"/>
    <w:rsid w:val="00754CCA"/>
    <w:rsid w:val="00755115"/>
    <w:rsid w:val="00755678"/>
    <w:rsid w:val="007560BF"/>
    <w:rsid w:val="00756173"/>
    <w:rsid w:val="00756312"/>
    <w:rsid w:val="00756B89"/>
    <w:rsid w:val="00757DEA"/>
    <w:rsid w:val="00757E35"/>
    <w:rsid w:val="007606B0"/>
    <w:rsid w:val="00760CB2"/>
    <w:rsid w:val="00760EAF"/>
    <w:rsid w:val="00761078"/>
    <w:rsid w:val="00761274"/>
    <w:rsid w:val="00761476"/>
    <w:rsid w:val="007616D1"/>
    <w:rsid w:val="00762089"/>
    <w:rsid w:val="007621B4"/>
    <w:rsid w:val="00762289"/>
    <w:rsid w:val="007628FD"/>
    <w:rsid w:val="007638DA"/>
    <w:rsid w:val="00763E71"/>
    <w:rsid w:val="0076478B"/>
    <w:rsid w:val="00764A36"/>
    <w:rsid w:val="00765A02"/>
    <w:rsid w:val="00765F36"/>
    <w:rsid w:val="00765F76"/>
    <w:rsid w:val="0076681C"/>
    <w:rsid w:val="00767AFA"/>
    <w:rsid w:val="00770481"/>
    <w:rsid w:val="00770680"/>
    <w:rsid w:val="00770C16"/>
    <w:rsid w:val="0077182C"/>
    <w:rsid w:val="00771889"/>
    <w:rsid w:val="00771B96"/>
    <w:rsid w:val="00772376"/>
    <w:rsid w:val="00772622"/>
    <w:rsid w:val="007728A3"/>
    <w:rsid w:val="00773A73"/>
    <w:rsid w:val="00773D11"/>
    <w:rsid w:val="00773F9C"/>
    <w:rsid w:val="0077455F"/>
    <w:rsid w:val="00774960"/>
    <w:rsid w:val="0077509B"/>
    <w:rsid w:val="0077526A"/>
    <w:rsid w:val="007752E0"/>
    <w:rsid w:val="00775AAC"/>
    <w:rsid w:val="00775AE7"/>
    <w:rsid w:val="00775F66"/>
    <w:rsid w:val="007762E2"/>
    <w:rsid w:val="00776AA1"/>
    <w:rsid w:val="007774D7"/>
    <w:rsid w:val="0077754D"/>
    <w:rsid w:val="00777B64"/>
    <w:rsid w:val="00780916"/>
    <w:rsid w:val="0078121D"/>
    <w:rsid w:val="00781776"/>
    <w:rsid w:val="00781ADA"/>
    <w:rsid w:val="00782863"/>
    <w:rsid w:val="007828D4"/>
    <w:rsid w:val="00782B11"/>
    <w:rsid w:val="0078330A"/>
    <w:rsid w:val="00783B7B"/>
    <w:rsid w:val="00784841"/>
    <w:rsid w:val="00784E01"/>
    <w:rsid w:val="00785158"/>
    <w:rsid w:val="007851D6"/>
    <w:rsid w:val="007853B0"/>
    <w:rsid w:val="00785F33"/>
    <w:rsid w:val="0078632A"/>
    <w:rsid w:val="00786611"/>
    <w:rsid w:val="007866BF"/>
    <w:rsid w:val="00786E09"/>
    <w:rsid w:val="00787457"/>
    <w:rsid w:val="007875ED"/>
    <w:rsid w:val="00787CD6"/>
    <w:rsid w:val="00790036"/>
    <w:rsid w:val="00790607"/>
    <w:rsid w:val="00790DCD"/>
    <w:rsid w:val="00790E80"/>
    <w:rsid w:val="00791225"/>
    <w:rsid w:val="00791285"/>
    <w:rsid w:val="007917D0"/>
    <w:rsid w:val="00791A56"/>
    <w:rsid w:val="00791F6F"/>
    <w:rsid w:val="00791F83"/>
    <w:rsid w:val="007921FD"/>
    <w:rsid w:val="00792452"/>
    <w:rsid w:val="00792DA2"/>
    <w:rsid w:val="00792EB2"/>
    <w:rsid w:val="00792EBB"/>
    <w:rsid w:val="0079358D"/>
    <w:rsid w:val="00793B96"/>
    <w:rsid w:val="0079423F"/>
    <w:rsid w:val="0079489D"/>
    <w:rsid w:val="00794AA6"/>
    <w:rsid w:val="00794D57"/>
    <w:rsid w:val="00794E8E"/>
    <w:rsid w:val="00794F21"/>
    <w:rsid w:val="00795BB7"/>
    <w:rsid w:val="0079613D"/>
    <w:rsid w:val="00796532"/>
    <w:rsid w:val="00796695"/>
    <w:rsid w:val="00796992"/>
    <w:rsid w:val="00796B8E"/>
    <w:rsid w:val="00796C6A"/>
    <w:rsid w:val="00796D8D"/>
    <w:rsid w:val="00796E60"/>
    <w:rsid w:val="00796FAE"/>
    <w:rsid w:val="00797005"/>
    <w:rsid w:val="007A057D"/>
    <w:rsid w:val="007A074E"/>
    <w:rsid w:val="007A0D70"/>
    <w:rsid w:val="007A0E90"/>
    <w:rsid w:val="007A0F98"/>
    <w:rsid w:val="007A143A"/>
    <w:rsid w:val="007A14CF"/>
    <w:rsid w:val="007A16C9"/>
    <w:rsid w:val="007A1A17"/>
    <w:rsid w:val="007A1A29"/>
    <w:rsid w:val="007A1AFF"/>
    <w:rsid w:val="007A1E9F"/>
    <w:rsid w:val="007A29B8"/>
    <w:rsid w:val="007A2B97"/>
    <w:rsid w:val="007A2BF4"/>
    <w:rsid w:val="007A3245"/>
    <w:rsid w:val="007A4358"/>
    <w:rsid w:val="007A46AB"/>
    <w:rsid w:val="007A4887"/>
    <w:rsid w:val="007A4AE8"/>
    <w:rsid w:val="007A4D4D"/>
    <w:rsid w:val="007A5096"/>
    <w:rsid w:val="007A514B"/>
    <w:rsid w:val="007A57E8"/>
    <w:rsid w:val="007A64C8"/>
    <w:rsid w:val="007A6629"/>
    <w:rsid w:val="007A6A6E"/>
    <w:rsid w:val="007A6B24"/>
    <w:rsid w:val="007A6E11"/>
    <w:rsid w:val="007A6F1E"/>
    <w:rsid w:val="007A6FD2"/>
    <w:rsid w:val="007A73C8"/>
    <w:rsid w:val="007A744E"/>
    <w:rsid w:val="007A7E84"/>
    <w:rsid w:val="007B0415"/>
    <w:rsid w:val="007B239C"/>
    <w:rsid w:val="007B25CD"/>
    <w:rsid w:val="007B2D65"/>
    <w:rsid w:val="007B2DB9"/>
    <w:rsid w:val="007B3524"/>
    <w:rsid w:val="007B39C3"/>
    <w:rsid w:val="007B3A4F"/>
    <w:rsid w:val="007B4075"/>
    <w:rsid w:val="007B4113"/>
    <w:rsid w:val="007B41FF"/>
    <w:rsid w:val="007B4AA6"/>
    <w:rsid w:val="007B51BE"/>
    <w:rsid w:val="007B5434"/>
    <w:rsid w:val="007B58D0"/>
    <w:rsid w:val="007B5AC9"/>
    <w:rsid w:val="007B6108"/>
    <w:rsid w:val="007B648C"/>
    <w:rsid w:val="007B6DE5"/>
    <w:rsid w:val="007B796C"/>
    <w:rsid w:val="007B7C1F"/>
    <w:rsid w:val="007B7C8A"/>
    <w:rsid w:val="007C0230"/>
    <w:rsid w:val="007C062D"/>
    <w:rsid w:val="007C14FC"/>
    <w:rsid w:val="007C165A"/>
    <w:rsid w:val="007C1ADD"/>
    <w:rsid w:val="007C2BB6"/>
    <w:rsid w:val="007C3434"/>
    <w:rsid w:val="007C4281"/>
    <w:rsid w:val="007C4497"/>
    <w:rsid w:val="007C4680"/>
    <w:rsid w:val="007C4EFC"/>
    <w:rsid w:val="007C50FA"/>
    <w:rsid w:val="007C512B"/>
    <w:rsid w:val="007C583E"/>
    <w:rsid w:val="007C58D6"/>
    <w:rsid w:val="007C5944"/>
    <w:rsid w:val="007C6380"/>
    <w:rsid w:val="007C673F"/>
    <w:rsid w:val="007C6EE0"/>
    <w:rsid w:val="007C7871"/>
    <w:rsid w:val="007C7A5F"/>
    <w:rsid w:val="007C7B21"/>
    <w:rsid w:val="007C7C25"/>
    <w:rsid w:val="007D0242"/>
    <w:rsid w:val="007D0B5C"/>
    <w:rsid w:val="007D2842"/>
    <w:rsid w:val="007D291F"/>
    <w:rsid w:val="007D42A8"/>
    <w:rsid w:val="007D4653"/>
    <w:rsid w:val="007D4D27"/>
    <w:rsid w:val="007D5CCC"/>
    <w:rsid w:val="007D5FED"/>
    <w:rsid w:val="007D60DA"/>
    <w:rsid w:val="007D69DF"/>
    <w:rsid w:val="007D7CA9"/>
    <w:rsid w:val="007E04DC"/>
    <w:rsid w:val="007E04FF"/>
    <w:rsid w:val="007E0793"/>
    <w:rsid w:val="007E0A24"/>
    <w:rsid w:val="007E0B68"/>
    <w:rsid w:val="007E0DFB"/>
    <w:rsid w:val="007E1D20"/>
    <w:rsid w:val="007E29CE"/>
    <w:rsid w:val="007E2A1C"/>
    <w:rsid w:val="007E2C8F"/>
    <w:rsid w:val="007E2F5A"/>
    <w:rsid w:val="007E2FC9"/>
    <w:rsid w:val="007E3003"/>
    <w:rsid w:val="007E3C3A"/>
    <w:rsid w:val="007E424B"/>
    <w:rsid w:val="007E4309"/>
    <w:rsid w:val="007E4346"/>
    <w:rsid w:val="007E4812"/>
    <w:rsid w:val="007E4CA5"/>
    <w:rsid w:val="007E558B"/>
    <w:rsid w:val="007E58B8"/>
    <w:rsid w:val="007E5909"/>
    <w:rsid w:val="007E5E55"/>
    <w:rsid w:val="007E645E"/>
    <w:rsid w:val="007E6580"/>
    <w:rsid w:val="007E65F0"/>
    <w:rsid w:val="007E670B"/>
    <w:rsid w:val="007E6AC7"/>
    <w:rsid w:val="007E6B9C"/>
    <w:rsid w:val="007E71BB"/>
    <w:rsid w:val="007E7729"/>
    <w:rsid w:val="007E7FA9"/>
    <w:rsid w:val="007F04E1"/>
    <w:rsid w:val="007F0C8D"/>
    <w:rsid w:val="007F0FC4"/>
    <w:rsid w:val="007F100F"/>
    <w:rsid w:val="007F14EC"/>
    <w:rsid w:val="007F1C16"/>
    <w:rsid w:val="007F2531"/>
    <w:rsid w:val="007F2793"/>
    <w:rsid w:val="007F287B"/>
    <w:rsid w:val="007F2B3A"/>
    <w:rsid w:val="007F311A"/>
    <w:rsid w:val="007F332B"/>
    <w:rsid w:val="007F35C9"/>
    <w:rsid w:val="007F3DEA"/>
    <w:rsid w:val="007F4737"/>
    <w:rsid w:val="007F4D55"/>
    <w:rsid w:val="007F4E04"/>
    <w:rsid w:val="007F4F97"/>
    <w:rsid w:val="007F54A0"/>
    <w:rsid w:val="007F5665"/>
    <w:rsid w:val="007F56BC"/>
    <w:rsid w:val="007F5786"/>
    <w:rsid w:val="007F6232"/>
    <w:rsid w:val="007F6717"/>
    <w:rsid w:val="007F6E24"/>
    <w:rsid w:val="007F6E98"/>
    <w:rsid w:val="007F724F"/>
    <w:rsid w:val="007F7905"/>
    <w:rsid w:val="007F7E8A"/>
    <w:rsid w:val="0080084C"/>
    <w:rsid w:val="00800C5D"/>
    <w:rsid w:val="008012AC"/>
    <w:rsid w:val="0080288D"/>
    <w:rsid w:val="00802925"/>
    <w:rsid w:val="0080422E"/>
    <w:rsid w:val="0080493B"/>
    <w:rsid w:val="00804A30"/>
    <w:rsid w:val="00805026"/>
    <w:rsid w:val="008055AD"/>
    <w:rsid w:val="0080645B"/>
    <w:rsid w:val="00806852"/>
    <w:rsid w:val="00807508"/>
    <w:rsid w:val="0080753D"/>
    <w:rsid w:val="00810614"/>
    <w:rsid w:val="00810AE4"/>
    <w:rsid w:val="00810C98"/>
    <w:rsid w:val="00811920"/>
    <w:rsid w:val="008121C4"/>
    <w:rsid w:val="00812330"/>
    <w:rsid w:val="00812352"/>
    <w:rsid w:val="00812BE9"/>
    <w:rsid w:val="00813214"/>
    <w:rsid w:val="00813407"/>
    <w:rsid w:val="008137DD"/>
    <w:rsid w:val="00813875"/>
    <w:rsid w:val="00813A02"/>
    <w:rsid w:val="0081453A"/>
    <w:rsid w:val="008146B8"/>
    <w:rsid w:val="008148A1"/>
    <w:rsid w:val="00814B1D"/>
    <w:rsid w:val="00814D12"/>
    <w:rsid w:val="00814D32"/>
    <w:rsid w:val="00815068"/>
    <w:rsid w:val="00816A9C"/>
    <w:rsid w:val="00817ECC"/>
    <w:rsid w:val="0082010C"/>
    <w:rsid w:val="00820AE3"/>
    <w:rsid w:val="00820AFE"/>
    <w:rsid w:val="00820B76"/>
    <w:rsid w:val="008219AC"/>
    <w:rsid w:val="00821D6A"/>
    <w:rsid w:val="00822087"/>
    <w:rsid w:val="00822ED6"/>
    <w:rsid w:val="0082367F"/>
    <w:rsid w:val="00823786"/>
    <w:rsid w:val="008237DA"/>
    <w:rsid w:val="00824269"/>
    <w:rsid w:val="00824D72"/>
    <w:rsid w:val="00825613"/>
    <w:rsid w:val="00825AC8"/>
    <w:rsid w:val="00825E44"/>
    <w:rsid w:val="00825FD7"/>
    <w:rsid w:val="0082609B"/>
    <w:rsid w:val="00826CF5"/>
    <w:rsid w:val="008272BF"/>
    <w:rsid w:val="00827461"/>
    <w:rsid w:val="00827C1C"/>
    <w:rsid w:val="00830C47"/>
    <w:rsid w:val="00830FB9"/>
    <w:rsid w:val="00832668"/>
    <w:rsid w:val="00832BE7"/>
    <w:rsid w:val="00832D1F"/>
    <w:rsid w:val="00832F66"/>
    <w:rsid w:val="008346C5"/>
    <w:rsid w:val="00834CB6"/>
    <w:rsid w:val="008351FE"/>
    <w:rsid w:val="00835FEC"/>
    <w:rsid w:val="00836183"/>
    <w:rsid w:val="00836489"/>
    <w:rsid w:val="00837035"/>
    <w:rsid w:val="0083717D"/>
    <w:rsid w:val="0083740D"/>
    <w:rsid w:val="00837EAA"/>
    <w:rsid w:val="0084031E"/>
    <w:rsid w:val="008405DC"/>
    <w:rsid w:val="0084076A"/>
    <w:rsid w:val="00840A1A"/>
    <w:rsid w:val="00840E5A"/>
    <w:rsid w:val="00840F94"/>
    <w:rsid w:val="00840FAF"/>
    <w:rsid w:val="00841437"/>
    <w:rsid w:val="008420E8"/>
    <w:rsid w:val="00842651"/>
    <w:rsid w:val="00842BE8"/>
    <w:rsid w:val="00842DF7"/>
    <w:rsid w:val="008434DF"/>
    <w:rsid w:val="008435FA"/>
    <w:rsid w:val="00843631"/>
    <w:rsid w:val="00843CBB"/>
    <w:rsid w:val="00843E2A"/>
    <w:rsid w:val="008440C2"/>
    <w:rsid w:val="00844530"/>
    <w:rsid w:val="008459BB"/>
    <w:rsid w:val="00846016"/>
    <w:rsid w:val="008464DF"/>
    <w:rsid w:val="008465D7"/>
    <w:rsid w:val="008468DA"/>
    <w:rsid w:val="00846AAF"/>
    <w:rsid w:val="00846BF6"/>
    <w:rsid w:val="00846EF6"/>
    <w:rsid w:val="00847A9A"/>
    <w:rsid w:val="00847C13"/>
    <w:rsid w:val="0085053D"/>
    <w:rsid w:val="00850894"/>
    <w:rsid w:val="00851A16"/>
    <w:rsid w:val="00851A76"/>
    <w:rsid w:val="00851FBF"/>
    <w:rsid w:val="008522A3"/>
    <w:rsid w:val="008525C5"/>
    <w:rsid w:val="008528C1"/>
    <w:rsid w:val="00853555"/>
    <w:rsid w:val="00853D2D"/>
    <w:rsid w:val="00853D88"/>
    <w:rsid w:val="00853E9C"/>
    <w:rsid w:val="0085407A"/>
    <w:rsid w:val="008543D2"/>
    <w:rsid w:val="00854546"/>
    <w:rsid w:val="00854787"/>
    <w:rsid w:val="008548B9"/>
    <w:rsid w:val="0085517A"/>
    <w:rsid w:val="0085589A"/>
    <w:rsid w:val="00855B2E"/>
    <w:rsid w:val="00855C58"/>
    <w:rsid w:val="00856048"/>
    <w:rsid w:val="008561A1"/>
    <w:rsid w:val="00856220"/>
    <w:rsid w:val="00856B1A"/>
    <w:rsid w:val="00856E9E"/>
    <w:rsid w:val="008571A8"/>
    <w:rsid w:val="008573F7"/>
    <w:rsid w:val="0085796E"/>
    <w:rsid w:val="00857B2C"/>
    <w:rsid w:val="00857B92"/>
    <w:rsid w:val="00857FE0"/>
    <w:rsid w:val="00860228"/>
    <w:rsid w:val="00861344"/>
    <w:rsid w:val="00861362"/>
    <w:rsid w:val="0086283E"/>
    <w:rsid w:val="008633C7"/>
    <w:rsid w:val="00863888"/>
    <w:rsid w:val="00864A66"/>
    <w:rsid w:val="00864AE1"/>
    <w:rsid w:val="00864C45"/>
    <w:rsid w:val="008650B4"/>
    <w:rsid w:val="008650BA"/>
    <w:rsid w:val="008655A7"/>
    <w:rsid w:val="008658A9"/>
    <w:rsid w:val="00865B25"/>
    <w:rsid w:val="00865FA2"/>
    <w:rsid w:val="0086603C"/>
    <w:rsid w:val="008660F1"/>
    <w:rsid w:val="00866131"/>
    <w:rsid w:val="0086626A"/>
    <w:rsid w:val="00866770"/>
    <w:rsid w:val="00866D14"/>
    <w:rsid w:val="008674CC"/>
    <w:rsid w:val="00867511"/>
    <w:rsid w:val="00867B01"/>
    <w:rsid w:val="00867B9E"/>
    <w:rsid w:val="00870067"/>
    <w:rsid w:val="008709D4"/>
    <w:rsid w:val="00870B02"/>
    <w:rsid w:val="00870ECA"/>
    <w:rsid w:val="008714B4"/>
    <w:rsid w:val="008721C4"/>
    <w:rsid w:val="00872260"/>
    <w:rsid w:val="008722BD"/>
    <w:rsid w:val="008723C2"/>
    <w:rsid w:val="00872788"/>
    <w:rsid w:val="00872B84"/>
    <w:rsid w:val="008739DF"/>
    <w:rsid w:val="00874228"/>
    <w:rsid w:val="00874855"/>
    <w:rsid w:val="00874A0F"/>
    <w:rsid w:val="00874AED"/>
    <w:rsid w:val="00874D8A"/>
    <w:rsid w:val="0087589C"/>
    <w:rsid w:val="00875B5E"/>
    <w:rsid w:val="0087642F"/>
    <w:rsid w:val="00876B6C"/>
    <w:rsid w:val="00876C01"/>
    <w:rsid w:val="008770D5"/>
    <w:rsid w:val="00877A0C"/>
    <w:rsid w:val="00877A2E"/>
    <w:rsid w:val="00877AE2"/>
    <w:rsid w:val="0088068B"/>
    <w:rsid w:val="008806D9"/>
    <w:rsid w:val="00880839"/>
    <w:rsid w:val="00880D32"/>
    <w:rsid w:val="00880F19"/>
    <w:rsid w:val="008818E0"/>
    <w:rsid w:val="00881F94"/>
    <w:rsid w:val="008829BA"/>
    <w:rsid w:val="00882A5E"/>
    <w:rsid w:val="00883008"/>
    <w:rsid w:val="008830D1"/>
    <w:rsid w:val="008836E2"/>
    <w:rsid w:val="008843A5"/>
    <w:rsid w:val="0088464F"/>
    <w:rsid w:val="0088471A"/>
    <w:rsid w:val="00884BC8"/>
    <w:rsid w:val="00884D39"/>
    <w:rsid w:val="008850EC"/>
    <w:rsid w:val="00885457"/>
    <w:rsid w:val="0088582C"/>
    <w:rsid w:val="00885BEA"/>
    <w:rsid w:val="008865DD"/>
    <w:rsid w:val="00886CC7"/>
    <w:rsid w:val="00886EA1"/>
    <w:rsid w:val="0088733D"/>
    <w:rsid w:val="008873B7"/>
    <w:rsid w:val="00887625"/>
    <w:rsid w:val="008876A9"/>
    <w:rsid w:val="00887730"/>
    <w:rsid w:val="00887D6B"/>
    <w:rsid w:val="0089042F"/>
    <w:rsid w:val="0089052A"/>
    <w:rsid w:val="0089053A"/>
    <w:rsid w:val="0089083A"/>
    <w:rsid w:val="00890C89"/>
    <w:rsid w:val="00890D75"/>
    <w:rsid w:val="0089148A"/>
    <w:rsid w:val="00891726"/>
    <w:rsid w:val="0089182E"/>
    <w:rsid w:val="00891C7F"/>
    <w:rsid w:val="00892091"/>
    <w:rsid w:val="00892C8F"/>
    <w:rsid w:val="00893821"/>
    <w:rsid w:val="00893D07"/>
    <w:rsid w:val="0089498F"/>
    <w:rsid w:val="008953B8"/>
    <w:rsid w:val="00895B6D"/>
    <w:rsid w:val="00895F91"/>
    <w:rsid w:val="00895F9D"/>
    <w:rsid w:val="0089662C"/>
    <w:rsid w:val="00896797"/>
    <w:rsid w:val="00896EAD"/>
    <w:rsid w:val="00896F04"/>
    <w:rsid w:val="00897A3B"/>
    <w:rsid w:val="00897DDC"/>
    <w:rsid w:val="00897E98"/>
    <w:rsid w:val="008A074C"/>
    <w:rsid w:val="008A10AA"/>
    <w:rsid w:val="008A1664"/>
    <w:rsid w:val="008A1924"/>
    <w:rsid w:val="008A1A10"/>
    <w:rsid w:val="008A2185"/>
    <w:rsid w:val="008A28D8"/>
    <w:rsid w:val="008A2C6E"/>
    <w:rsid w:val="008A41C5"/>
    <w:rsid w:val="008A4519"/>
    <w:rsid w:val="008A49A6"/>
    <w:rsid w:val="008A4A91"/>
    <w:rsid w:val="008A5CBC"/>
    <w:rsid w:val="008A75A6"/>
    <w:rsid w:val="008B0059"/>
    <w:rsid w:val="008B01D0"/>
    <w:rsid w:val="008B0A59"/>
    <w:rsid w:val="008B0E5B"/>
    <w:rsid w:val="008B1350"/>
    <w:rsid w:val="008B1390"/>
    <w:rsid w:val="008B1609"/>
    <w:rsid w:val="008B24B3"/>
    <w:rsid w:val="008B26E4"/>
    <w:rsid w:val="008B3E3D"/>
    <w:rsid w:val="008B489B"/>
    <w:rsid w:val="008B507E"/>
    <w:rsid w:val="008B5863"/>
    <w:rsid w:val="008B5AEF"/>
    <w:rsid w:val="008B5BEC"/>
    <w:rsid w:val="008B5D97"/>
    <w:rsid w:val="008B6370"/>
    <w:rsid w:val="008B76FE"/>
    <w:rsid w:val="008B7921"/>
    <w:rsid w:val="008C0578"/>
    <w:rsid w:val="008C05FE"/>
    <w:rsid w:val="008C0655"/>
    <w:rsid w:val="008C0BA0"/>
    <w:rsid w:val="008C0F0A"/>
    <w:rsid w:val="008C18E2"/>
    <w:rsid w:val="008C1BE9"/>
    <w:rsid w:val="008C2FD5"/>
    <w:rsid w:val="008C30DF"/>
    <w:rsid w:val="008C374C"/>
    <w:rsid w:val="008C407A"/>
    <w:rsid w:val="008C49A5"/>
    <w:rsid w:val="008C4EB6"/>
    <w:rsid w:val="008C53DF"/>
    <w:rsid w:val="008C53FF"/>
    <w:rsid w:val="008C5F26"/>
    <w:rsid w:val="008C62F0"/>
    <w:rsid w:val="008C6E53"/>
    <w:rsid w:val="008C6EF8"/>
    <w:rsid w:val="008C7A3B"/>
    <w:rsid w:val="008D01DD"/>
    <w:rsid w:val="008D0FBC"/>
    <w:rsid w:val="008D1041"/>
    <w:rsid w:val="008D117C"/>
    <w:rsid w:val="008D1218"/>
    <w:rsid w:val="008D13C8"/>
    <w:rsid w:val="008D147E"/>
    <w:rsid w:val="008D26E7"/>
    <w:rsid w:val="008D2DD0"/>
    <w:rsid w:val="008D3556"/>
    <w:rsid w:val="008D388E"/>
    <w:rsid w:val="008D3D37"/>
    <w:rsid w:val="008D3EA8"/>
    <w:rsid w:val="008D3F4F"/>
    <w:rsid w:val="008D4FF6"/>
    <w:rsid w:val="008D5254"/>
    <w:rsid w:val="008D542C"/>
    <w:rsid w:val="008D5838"/>
    <w:rsid w:val="008D6067"/>
    <w:rsid w:val="008D65A2"/>
    <w:rsid w:val="008D74C8"/>
    <w:rsid w:val="008D76CE"/>
    <w:rsid w:val="008D7AF3"/>
    <w:rsid w:val="008D7B0F"/>
    <w:rsid w:val="008D7BDB"/>
    <w:rsid w:val="008E0CC0"/>
    <w:rsid w:val="008E0DCD"/>
    <w:rsid w:val="008E0E0F"/>
    <w:rsid w:val="008E232D"/>
    <w:rsid w:val="008E2832"/>
    <w:rsid w:val="008E2A86"/>
    <w:rsid w:val="008E2AC7"/>
    <w:rsid w:val="008E2E70"/>
    <w:rsid w:val="008E329C"/>
    <w:rsid w:val="008E402E"/>
    <w:rsid w:val="008E44FA"/>
    <w:rsid w:val="008E4521"/>
    <w:rsid w:val="008E4818"/>
    <w:rsid w:val="008E5997"/>
    <w:rsid w:val="008E6022"/>
    <w:rsid w:val="008E6449"/>
    <w:rsid w:val="008E78E6"/>
    <w:rsid w:val="008E7B2D"/>
    <w:rsid w:val="008F01FA"/>
    <w:rsid w:val="008F0271"/>
    <w:rsid w:val="008F05EA"/>
    <w:rsid w:val="008F05EC"/>
    <w:rsid w:val="008F1BDB"/>
    <w:rsid w:val="008F1EDC"/>
    <w:rsid w:val="008F2281"/>
    <w:rsid w:val="008F23F5"/>
    <w:rsid w:val="008F2783"/>
    <w:rsid w:val="008F2A46"/>
    <w:rsid w:val="008F2A8C"/>
    <w:rsid w:val="008F40E6"/>
    <w:rsid w:val="008F40FA"/>
    <w:rsid w:val="008F424A"/>
    <w:rsid w:val="008F4974"/>
    <w:rsid w:val="008F4E92"/>
    <w:rsid w:val="008F50D0"/>
    <w:rsid w:val="008F525F"/>
    <w:rsid w:val="008F543F"/>
    <w:rsid w:val="008F54E6"/>
    <w:rsid w:val="008F5FEF"/>
    <w:rsid w:val="008F613D"/>
    <w:rsid w:val="008F62D7"/>
    <w:rsid w:val="008F64BA"/>
    <w:rsid w:val="008F6936"/>
    <w:rsid w:val="008F6B3F"/>
    <w:rsid w:val="008F7ADB"/>
    <w:rsid w:val="008F7D24"/>
    <w:rsid w:val="008F7EF5"/>
    <w:rsid w:val="00900A59"/>
    <w:rsid w:val="00900A5E"/>
    <w:rsid w:val="009017FA"/>
    <w:rsid w:val="00901E6B"/>
    <w:rsid w:val="00902304"/>
    <w:rsid w:val="009028B4"/>
    <w:rsid w:val="009030AC"/>
    <w:rsid w:val="0090364E"/>
    <w:rsid w:val="0090378E"/>
    <w:rsid w:val="00904326"/>
    <w:rsid w:val="00904EBF"/>
    <w:rsid w:val="00905243"/>
    <w:rsid w:val="00905369"/>
    <w:rsid w:val="009063EF"/>
    <w:rsid w:val="00907012"/>
    <w:rsid w:val="0090701B"/>
    <w:rsid w:val="009074F5"/>
    <w:rsid w:val="00907930"/>
    <w:rsid w:val="00907DDF"/>
    <w:rsid w:val="0091021A"/>
    <w:rsid w:val="009104AB"/>
    <w:rsid w:val="00910B40"/>
    <w:rsid w:val="00910E0B"/>
    <w:rsid w:val="00910F07"/>
    <w:rsid w:val="0091183B"/>
    <w:rsid w:val="00911B20"/>
    <w:rsid w:val="00911D5B"/>
    <w:rsid w:val="00911F91"/>
    <w:rsid w:val="00912647"/>
    <w:rsid w:val="00913AD3"/>
    <w:rsid w:val="00913DA8"/>
    <w:rsid w:val="009141E9"/>
    <w:rsid w:val="009141F5"/>
    <w:rsid w:val="00914241"/>
    <w:rsid w:val="009147DE"/>
    <w:rsid w:val="00914C74"/>
    <w:rsid w:val="00914DFF"/>
    <w:rsid w:val="00915001"/>
    <w:rsid w:val="009150C9"/>
    <w:rsid w:val="0091512B"/>
    <w:rsid w:val="00915745"/>
    <w:rsid w:val="009157C0"/>
    <w:rsid w:val="00916A39"/>
    <w:rsid w:val="00916B26"/>
    <w:rsid w:val="009178A9"/>
    <w:rsid w:val="00920524"/>
    <w:rsid w:val="009209CD"/>
    <w:rsid w:val="00920AF5"/>
    <w:rsid w:val="0092152F"/>
    <w:rsid w:val="0092161C"/>
    <w:rsid w:val="009216BE"/>
    <w:rsid w:val="009216C9"/>
    <w:rsid w:val="0092279F"/>
    <w:rsid w:val="00922BA7"/>
    <w:rsid w:val="00922BFA"/>
    <w:rsid w:val="00922FD6"/>
    <w:rsid w:val="00923EF1"/>
    <w:rsid w:val="0092408C"/>
    <w:rsid w:val="009243E8"/>
    <w:rsid w:val="009247CD"/>
    <w:rsid w:val="00924907"/>
    <w:rsid w:val="009249C0"/>
    <w:rsid w:val="0092502B"/>
    <w:rsid w:val="0092554C"/>
    <w:rsid w:val="00926633"/>
    <w:rsid w:val="00926B01"/>
    <w:rsid w:val="009279D7"/>
    <w:rsid w:val="00927D1F"/>
    <w:rsid w:val="00930184"/>
    <w:rsid w:val="009305D6"/>
    <w:rsid w:val="00930B0F"/>
    <w:rsid w:val="00930C42"/>
    <w:rsid w:val="0093129D"/>
    <w:rsid w:val="00931616"/>
    <w:rsid w:val="00931CC3"/>
    <w:rsid w:val="009324B8"/>
    <w:rsid w:val="00932521"/>
    <w:rsid w:val="00932AAB"/>
    <w:rsid w:val="00932B1E"/>
    <w:rsid w:val="00932CFF"/>
    <w:rsid w:val="00933071"/>
    <w:rsid w:val="00933320"/>
    <w:rsid w:val="00933428"/>
    <w:rsid w:val="009339E5"/>
    <w:rsid w:val="00934444"/>
    <w:rsid w:val="009348D3"/>
    <w:rsid w:val="00934AC0"/>
    <w:rsid w:val="00934F81"/>
    <w:rsid w:val="0093546F"/>
    <w:rsid w:val="0093617D"/>
    <w:rsid w:val="009367EB"/>
    <w:rsid w:val="00936B50"/>
    <w:rsid w:val="00936CF3"/>
    <w:rsid w:val="00937558"/>
    <w:rsid w:val="009376AC"/>
    <w:rsid w:val="00937775"/>
    <w:rsid w:val="00940358"/>
    <w:rsid w:val="00940419"/>
    <w:rsid w:val="0094076B"/>
    <w:rsid w:val="00940F4D"/>
    <w:rsid w:val="009418F7"/>
    <w:rsid w:val="00941FFF"/>
    <w:rsid w:val="009423E1"/>
    <w:rsid w:val="00942503"/>
    <w:rsid w:val="00942AC3"/>
    <w:rsid w:val="0094328C"/>
    <w:rsid w:val="00943B36"/>
    <w:rsid w:val="00943B9D"/>
    <w:rsid w:val="00944594"/>
    <w:rsid w:val="00944F9D"/>
    <w:rsid w:val="00945327"/>
    <w:rsid w:val="00945967"/>
    <w:rsid w:val="00945F6C"/>
    <w:rsid w:val="0094654E"/>
    <w:rsid w:val="00947617"/>
    <w:rsid w:val="00950791"/>
    <w:rsid w:val="00951393"/>
    <w:rsid w:val="0095160D"/>
    <w:rsid w:val="009516D9"/>
    <w:rsid w:val="00952184"/>
    <w:rsid w:val="00953139"/>
    <w:rsid w:val="0095364B"/>
    <w:rsid w:val="00954235"/>
    <w:rsid w:val="009548E3"/>
    <w:rsid w:val="00955297"/>
    <w:rsid w:val="0095529D"/>
    <w:rsid w:val="00955367"/>
    <w:rsid w:val="009558E3"/>
    <w:rsid w:val="009561D2"/>
    <w:rsid w:val="00956340"/>
    <w:rsid w:val="009566DA"/>
    <w:rsid w:val="009569EF"/>
    <w:rsid w:val="00957533"/>
    <w:rsid w:val="00957659"/>
    <w:rsid w:val="00960462"/>
    <w:rsid w:val="00960B0D"/>
    <w:rsid w:val="00961B58"/>
    <w:rsid w:val="00962147"/>
    <w:rsid w:val="009622B0"/>
    <w:rsid w:val="0096255D"/>
    <w:rsid w:val="009626F9"/>
    <w:rsid w:val="00963038"/>
    <w:rsid w:val="00963A9B"/>
    <w:rsid w:val="00964276"/>
    <w:rsid w:val="009645E7"/>
    <w:rsid w:val="00964BA1"/>
    <w:rsid w:val="00964C70"/>
    <w:rsid w:val="00964E35"/>
    <w:rsid w:val="00965077"/>
    <w:rsid w:val="009650E6"/>
    <w:rsid w:val="009651DC"/>
    <w:rsid w:val="009653F4"/>
    <w:rsid w:val="00966557"/>
    <w:rsid w:val="00966AC0"/>
    <w:rsid w:val="00966C5C"/>
    <w:rsid w:val="009672F1"/>
    <w:rsid w:val="009676C4"/>
    <w:rsid w:val="00970813"/>
    <w:rsid w:val="00971060"/>
    <w:rsid w:val="009713AD"/>
    <w:rsid w:val="009714DE"/>
    <w:rsid w:val="0097155A"/>
    <w:rsid w:val="009718DA"/>
    <w:rsid w:val="00971D6B"/>
    <w:rsid w:val="00971EF7"/>
    <w:rsid w:val="009725B5"/>
    <w:rsid w:val="0097288E"/>
    <w:rsid w:val="00972B9C"/>
    <w:rsid w:val="00972E0E"/>
    <w:rsid w:val="0097320C"/>
    <w:rsid w:val="00973691"/>
    <w:rsid w:val="00973D76"/>
    <w:rsid w:val="009745A6"/>
    <w:rsid w:val="00974776"/>
    <w:rsid w:val="00974EFE"/>
    <w:rsid w:val="009757CD"/>
    <w:rsid w:val="00975CDC"/>
    <w:rsid w:val="009760B8"/>
    <w:rsid w:val="009800B3"/>
    <w:rsid w:val="00980526"/>
    <w:rsid w:val="0098060D"/>
    <w:rsid w:val="009808E7"/>
    <w:rsid w:val="009814B0"/>
    <w:rsid w:val="0098180D"/>
    <w:rsid w:val="00981F35"/>
    <w:rsid w:val="00982005"/>
    <w:rsid w:val="009821BB"/>
    <w:rsid w:val="00982468"/>
    <w:rsid w:val="0098247B"/>
    <w:rsid w:val="00982EF3"/>
    <w:rsid w:val="00982F1E"/>
    <w:rsid w:val="0098374A"/>
    <w:rsid w:val="009841E4"/>
    <w:rsid w:val="00984464"/>
    <w:rsid w:val="009845A3"/>
    <w:rsid w:val="009849D5"/>
    <w:rsid w:val="00985F20"/>
    <w:rsid w:val="00986062"/>
    <w:rsid w:val="0098666E"/>
    <w:rsid w:val="00986882"/>
    <w:rsid w:val="009869E4"/>
    <w:rsid w:val="0098705C"/>
    <w:rsid w:val="0098745F"/>
    <w:rsid w:val="009912E0"/>
    <w:rsid w:val="00991E44"/>
    <w:rsid w:val="00992920"/>
    <w:rsid w:val="00992F1B"/>
    <w:rsid w:val="00992F9F"/>
    <w:rsid w:val="00992FC5"/>
    <w:rsid w:val="00993B80"/>
    <w:rsid w:val="0099450D"/>
    <w:rsid w:val="009945DB"/>
    <w:rsid w:val="00994AA1"/>
    <w:rsid w:val="00994DFC"/>
    <w:rsid w:val="00994F7D"/>
    <w:rsid w:val="00994FF7"/>
    <w:rsid w:val="009959F0"/>
    <w:rsid w:val="009959F2"/>
    <w:rsid w:val="00996DB0"/>
    <w:rsid w:val="009970E6"/>
    <w:rsid w:val="00997327"/>
    <w:rsid w:val="00997895"/>
    <w:rsid w:val="00997A1F"/>
    <w:rsid w:val="009A05C3"/>
    <w:rsid w:val="009A0ED0"/>
    <w:rsid w:val="009A1D9E"/>
    <w:rsid w:val="009A25D5"/>
    <w:rsid w:val="009A45B8"/>
    <w:rsid w:val="009A5494"/>
    <w:rsid w:val="009A5505"/>
    <w:rsid w:val="009A620D"/>
    <w:rsid w:val="009A65FB"/>
    <w:rsid w:val="009A6815"/>
    <w:rsid w:val="009A6C8B"/>
    <w:rsid w:val="009A6F19"/>
    <w:rsid w:val="009A7219"/>
    <w:rsid w:val="009A75C7"/>
    <w:rsid w:val="009A7974"/>
    <w:rsid w:val="009B0039"/>
    <w:rsid w:val="009B00B2"/>
    <w:rsid w:val="009B01BF"/>
    <w:rsid w:val="009B026B"/>
    <w:rsid w:val="009B0E5E"/>
    <w:rsid w:val="009B130E"/>
    <w:rsid w:val="009B1CEE"/>
    <w:rsid w:val="009B1F7C"/>
    <w:rsid w:val="009B207B"/>
    <w:rsid w:val="009B2392"/>
    <w:rsid w:val="009B2EDF"/>
    <w:rsid w:val="009B43C1"/>
    <w:rsid w:val="009B4678"/>
    <w:rsid w:val="009B4EFC"/>
    <w:rsid w:val="009B543E"/>
    <w:rsid w:val="009B54E5"/>
    <w:rsid w:val="009B61D4"/>
    <w:rsid w:val="009B66B1"/>
    <w:rsid w:val="009B6B49"/>
    <w:rsid w:val="009B704A"/>
    <w:rsid w:val="009B742B"/>
    <w:rsid w:val="009B78BA"/>
    <w:rsid w:val="009B7E1B"/>
    <w:rsid w:val="009B7FA7"/>
    <w:rsid w:val="009C05E3"/>
    <w:rsid w:val="009C0695"/>
    <w:rsid w:val="009C0A2B"/>
    <w:rsid w:val="009C1674"/>
    <w:rsid w:val="009C16E8"/>
    <w:rsid w:val="009C1E62"/>
    <w:rsid w:val="009C26A0"/>
    <w:rsid w:val="009C2BE4"/>
    <w:rsid w:val="009C3105"/>
    <w:rsid w:val="009C35A9"/>
    <w:rsid w:val="009C3D91"/>
    <w:rsid w:val="009C48E1"/>
    <w:rsid w:val="009C4CE9"/>
    <w:rsid w:val="009C52F7"/>
    <w:rsid w:val="009C5916"/>
    <w:rsid w:val="009C5CEF"/>
    <w:rsid w:val="009C6967"/>
    <w:rsid w:val="009C7416"/>
    <w:rsid w:val="009C76B6"/>
    <w:rsid w:val="009D036C"/>
    <w:rsid w:val="009D0558"/>
    <w:rsid w:val="009D086B"/>
    <w:rsid w:val="009D0A93"/>
    <w:rsid w:val="009D0C85"/>
    <w:rsid w:val="009D0FF5"/>
    <w:rsid w:val="009D1389"/>
    <w:rsid w:val="009D1ECB"/>
    <w:rsid w:val="009D2151"/>
    <w:rsid w:val="009D2D26"/>
    <w:rsid w:val="009D337A"/>
    <w:rsid w:val="009D36B4"/>
    <w:rsid w:val="009D4299"/>
    <w:rsid w:val="009D5065"/>
    <w:rsid w:val="009D6332"/>
    <w:rsid w:val="009D6462"/>
    <w:rsid w:val="009D6680"/>
    <w:rsid w:val="009D7624"/>
    <w:rsid w:val="009E0002"/>
    <w:rsid w:val="009E02C0"/>
    <w:rsid w:val="009E02D4"/>
    <w:rsid w:val="009E114A"/>
    <w:rsid w:val="009E190B"/>
    <w:rsid w:val="009E1EC8"/>
    <w:rsid w:val="009E2631"/>
    <w:rsid w:val="009E2741"/>
    <w:rsid w:val="009E3E4D"/>
    <w:rsid w:val="009E415D"/>
    <w:rsid w:val="009E49C7"/>
    <w:rsid w:val="009E4A7D"/>
    <w:rsid w:val="009E4A94"/>
    <w:rsid w:val="009E4B70"/>
    <w:rsid w:val="009E4FE7"/>
    <w:rsid w:val="009E51D8"/>
    <w:rsid w:val="009E52E3"/>
    <w:rsid w:val="009E5442"/>
    <w:rsid w:val="009E584D"/>
    <w:rsid w:val="009E5FE0"/>
    <w:rsid w:val="009E6340"/>
    <w:rsid w:val="009E63CA"/>
    <w:rsid w:val="009E6A6B"/>
    <w:rsid w:val="009E6B09"/>
    <w:rsid w:val="009E7412"/>
    <w:rsid w:val="009E7CAC"/>
    <w:rsid w:val="009F034F"/>
    <w:rsid w:val="009F058B"/>
    <w:rsid w:val="009F0DF4"/>
    <w:rsid w:val="009F1A1E"/>
    <w:rsid w:val="009F1F69"/>
    <w:rsid w:val="009F350C"/>
    <w:rsid w:val="009F3C48"/>
    <w:rsid w:val="009F4E38"/>
    <w:rsid w:val="009F53A0"/>
    <w:rsid w:val="009F54BA"/>
    <w:rsid w:val="009F5782"/>
    <w:rsid w:val="009F5890"/>
    <w:rsid w:val="009F59B8"/>
    <w:rsid w:val="009F652C"/>
    <w:rsid w:val="009F727E"/>
    <w:rsid w:val="009F7962"/>
    <w:rsid w:val="009F79CB"/>
    <w:rsid w:val="009F7F0B"/>
    <w:rsid w:val="00A00387"/>
    <w:rsid w:val="00A00836"/>
    <w:rsid w:val="00A017A2"/>
    <w:rsid w:val="00A01AA1"/>
    <w:rsid w:val="00A0236F"/>
    <w:rsid w:val="00A023D5"/>
    <w:rsid w:val="00A025DD"/>
    <w:rsid w:val="00A0273D"/>
    <w:rsid w:val="00A02AE5"/>
    <w:rsid w:val="00A03520"/>
    <w:rsid w:val="00A03D0D"/>
    <w:rsid w:val="00A042B8"/>
    <w:rsid w:val="00A044D9"/>
    <w:rsid w:val="00A045CA"/>
    <w:rsid w:val="00A047F1"/>
    <w:rsid w:val="00A0546F"/>
    <w:rsid w:val="00A05DE6"/>
    <w:rsid w:val="00A062C5"/>
    <w:rsid w:val="00A06D3F"/>
    <w:rsid w:val="00A06F39"/>
    <w:rsid w:val="00A075FB"/>
    <w:rsid w:val="00A078FA"/>
    <w:rsid w:val="00A07E1F"/>
    <w:rsid w:val="00A10AF1"/>
    <w:rsid w:val="00A10BA2"/>
    <w:rsid w:val="00A10BE2"/>
    <w:rsid w:val="00A10BE6"/>
    <w:rsid w:val="00A11674"/>
    <w:rsid w:val="00A11FE5"/>
    <w:rsid w:val="00A12834"/>
    <w:rsid w:val="00A13669"/>
    <w:rsid w:val="00A13841"/>
    <w:rsid w:val="00A13E9B"/>
    <w:rsid w:val="00A1495F"/>
    <w:rsid w:val="00A14CF0"/>
    <w:rsid w:val="00A14DF7"/>
    <w:rsid w:val="00A15FA7"/>
    <w:rsid w:val="00A16015"/>
    <w:rsid w:val="00A16AD6"/>
    <w:rsid w:val="00A2006F"/>
    <w:rsid w:val="00A20228"/>
    <w:rsid w:val="00A227B6"/>
    <w:rsid w:val="00A22EB7"/>
    <w:rsid w:val="00A234DF"/>
    <w:rsid w:val="00A237E3"/>
    <w:rsid w:val="00A23D5D"/>
    <w:rsid w:val="00A2455F"/>
    <w:rsid w:val="00A24978"/>
    <w:rsid w:val="00A24C0B"/>
    <w:rsid w:val="00A24D13"/>
    <w:rsid w:val="00A24F67"/>
    <w:rsid w:val="00A25371"/>
    <w:rsid w:val="00A25F2B"/>
    <w:rsid w:val="00A26B54"/>
    <w:rsid w:val="00A26D2F"/>
    <w:rsid w:val="00A27A6D"/>
    <w:rsid w:val="00A27BE1"/>
    <w:rsid w:val="00A300F9"/>
    <w:rsid w:val="00A32D41"/>
    <w:rsid w:val="00A34102"/>
    <w:rsid w:val="00A34597"/>
    <w:rsid w:val="00A34A20"/>
    <w:rsid w:val="00A34A6E"/>
    <w:rsid w:val="00A35547"/>
    <w:rsid w:val="00A357D7"/>
    <w:rsid w:val="00A3595E"/>
    <w:rsid w:val="00A35A65"/>
    <w:rsid w:val="00A35DBE"/>
    <w:rsid w:val="00A36231"/>
    <w:rsid w:val="00A37521"/>
    <w:rsid w:val="00A37C76"/>
    <w:rsid w:val="00A403AE"/>
    <w:rsid w:val="00A42BFE"/>
    <w:rsid w:val="00A42DE4"/>
    <w:rsid w:val="00A42E99"/>
    <w:rsid w:val="00A430D9"/>
    <w:rsid w:val="00A43300"/>
    <w:rsid w:val="00A439E6"/>
    <w:rsid w:val="00A44022"/>
    <w:rsid w:val="00A44314"/>
    <w:rsid w:val="00A4479E"/>
    <w:rsid w:val="00A44BE5"/>
    <w:rsid w:val="00A45528"/>
    <w:rsid w:val="00A455F8"/>
    <w:rsid w:val="00A463FB"/>
    <w:rsid w:val="00A46B2A"/>
    <w:rsid w:val="00A470D3"/>
    <w:rsid w:val="00A4743F"/>
    <w:rsid w:val="00A47A85"/>
    <w:rsid w:val="00A47D74"/>
    <w:rsid w:val="00A50D53"/>
    <w:rsid w:val="00A533C9"/>
    <w:rsid w:val="00A536DD"/>
    <w:rsid w:val="00A5396B"/>
    <w:rsid w:val="00A53FC6"/>
    <w:rsid w:val="00A54C70"/>
    <w:rsid w:val="00A54CC8"/>
    <w:rsid w:val="00A551D3"/>
    <w:rsid w:val="00A55A52"/>
    <w:rsid w:val="00A55B15"/>
    <w:rsid w:val="00A55E83"/>
    <w:rsid w:val="00A56267"/>
    <w:rsid w:val="00A57832"/>
    <w:rsid w:val="00A60488"/>
    <w:rsid w:val="00A60B42"/>
    <w:rsid w:val="00A612F4"/>
    <w:rsid w:val="00A61905"/>
    <w:rsid w:val="00A61942"/>
    <w:rsid w:val="00A62767"/>
    <w:rsid w:val="00A62790"/>
    <w:rsid w:val="00A62819"/>
    <w:rsid w:val="00A62D9D"/>
    <w:rsid w:val="00A6301B"/>
    <w:rsid w:val="00A6330A"/>
    <w:rsid w:val="00A63558"/>
    <w:rsid w:val="00A64093"/>
    <w:rsid w:val="00A641EA"/>
    <w:rsid w:val="00A6497B"/>
    <w:rsid w:val="00A65887"/>
    <w:rsid w:val="00A6639C"/>
    <w:rsid w:val="00A6670A"/>
    <w:rsid w:val="00A66EE9"/>
    <w:rsid w:val="00A6700F"/>
    <w:rsid w:val="00A670D6"/>
    <w:rsid w:val="00A67199"/>
    <w:rsid w:val="00A67B19"/>
    <w:rsid w:val="00A67BD0"/>
    <w:rsid w:val="00A67C18"/>
    <w:rsid w:val="00A70913"/>
    <w:rsid w:val="00A70964"/>
    <w:rsid w:val="00A70E39"/>
    <w:rsid w:val="00A70F1C"/>
    <w:rsid w:val="00A7240A"/>
    <w:rsid w:val="00A72637"/>
    <w:rsid w:val="00A72FFF"/>
    <w:rsid w:val="00A73367"/>
    <w:rsid w:val="00A73910"/>
    <w:rsid w:val="00A74452"/>
    <w:rsid w:val="00A74BDF"/>
    <w:rsid w:val="00A752F9"/>
    <w:rsid w:val="00A75DD8"/>
    <w:rsid w:val="00A765A5"/>
    <w:rsid w:val="00A76AAF"/>
    <w:rsid w:val="00A772C6"/>
    <w:rsid w:val="00A77CDE"/>
    <w:rsid w:val="00A77F7B"/>
    <w:rsid w:val="00A80608"/>
    <w:rsid w:val="00A80795"/>
    <w:rsid w:val="00A80B03"/>
    <w:rsid w:val="00A80F9E"/>
    <w:rsid w:val="00A81B14"/>
    <w:rsid w:val="00A81D94"/>
    <w:rsid w:val="00A81F60"/>
    <w:rsid w:val="00A82570"/>
    <w:rsid w:val="00A826C6"/>
    <w:rsid w:val="00A82A46"/>
    <w:rsid w:val="00A83266"/>
    <w:rsid w:val="00A8367A"/>
    <w:rsid w:val="00A83F61"/>
    <w:rsid w:val="00A84204"/>
    <w:rsid w:val="00A843C4"/>
    <w:rsid w:val="00A8495D"/>
    <w:rsid w:val="00A8511F"/>
    <w:rsid w:val="00A854AA"/>
    <w:rsid w:val="00A85583"/>
    <w:rsid w:val="00A8559A"/>
    <w:rsid w:val="00A855B5"/>
    <w:rsid w:val="00A85877"/>
    <w:rsid w:val="00A85976"/>
    <w:rsid w:val="00A85D5C"/>
    <w:rsid w:val="00A86223"/>
    <w:rsid w:val="00A87627"/>
    <w:rsid w:val="00A87A7E"/>
    <w:rsid w:val="00A87DF6"/>
    <w:rsid w:val="00A90AD2"/>
    <w:rsid w:val="00A90DFC"/>
    <w:rsid w:val="00A910C4"/>
    <w:rsid w:val="00A91407"/>
    <w:rsid w:val="00A91C3A"/>
    <w:rsid w:val="00A91E66"/>
    <w:rsid w:val="00A92993"/>
    <w:rsid w:val="00A92C43"/>
    <w:rsid w:val="00A92D86"/>
    <w:rsid w:val="00A92EB2"/>
    <w:rsid w:val="00A92F76"/>
    <w:rsid w:val="00A930B9"/>
    <w:rsid w:val="00A936D1"/>
    <w:rsid w:val="00A9379B"/>
    <w:rsid w:val="00A93F8B"/>
    <w:rsid w:val="00A94465"/>
    <w:rsid w:val="00A957A7"/>
    <w:rsid w:val="00A95C7C"/>
    <w:rsid w:val="00A95F2F"/>
    <w:rsid w:val="00A965F0"/>
    <w:rsid w:val="00A965FC"/>
    <w:rsid w:val="00A96791"/>
    <w:rsid w:val="00A96964"/>
    <w:rsid w:val="00A97152"/>
    <w:rsid w:val="00A97319"/>
    <w:rsid w:val="00A9774A"/>
    <w:rsid w:val="00A97A1D"/>
    <w:rsid w:val="00A97AB2"/>
    <w:rsid w:val="00A97B77"/>
    <w:rsid w:val="00A97D51"/>
    <w:rsid w:val="00A97F8C"/>
    <w:rsid w:val="00AA0A8D"/>
    <w:rsid w:val="00AA14BC"/>
    <w:rsid w:val="00AA155D"/>
    <w:rsid w:val="00AA1CD0"/>
    <w:rsid w:val="00AA1F6C"/>
    <w:rsid w:val="00AA203E"/>
    <w:rsid w:val="00AA24E3"/>
    <w:rsid w:val="00AA252F"/>
    <w:rsid w:val="00AA2B64"/>
    <w:rsid w:val="00AA3ECB"/>
    <w:rsid w:val="00AA40F9"/>
    <w:rsid w:val="00AA4724"/>
    <w:rsid w:val="00AA48EE"/>
    <w:rsid w:val="00AA493C"/>
    <w:rsid w:val="00AA55F3"/>
    <w:rsid w:val="00AA5E45"/>
    <w:rsid w:val="00AA60A8"/>
    <w:rsid w:val="00AA68F2"/>
    <w:rsid w:val="00AA7312"/>
    <w:rsid w:val="00AA733D"/>
    <w:rsid w:val="00AA77B9"/>
    <w:rsid w:val="00AA7E9D"/>
    <w:rsid w:val="00AB0778"/>
    <w:rsid w:val="00AB09B3"/>
    <w:rsid w:val="00AB0F3D"/>
    <w:rsid w:val="00AB1028"/>
    <w:rsid w:val="00AB1290"/>
    <w:rsid w:val="00AB13A2"/>
    <w:rsid w:val="00AB147B"/>
    <w:rsid w:val="00AB165E"/>
    <w:rsid w:val="00AB217E"/>
    <w:rsid w:val="00AB23D4"/>
    <w:rsid w:val="00AB2B96"/>
    <w:rsid w:val="00AB3DA2"/>
    <w:rsid w:val="00AB3FD0"/>
    <w:rsid w:val="00AB469F"/>
    <w:rsid w:val="00AB572E"/>
    <w:rsid w:val="00AB6437"/>
    <w:rsid w:val="00AB6FB5"/>
    <w:rsid w:val="00AB72FA"/>
    <w:rsid w:val="00AB74C3"/>
    <w:rsid w:val="00AB7AED"/>
    <w:rsid w:val="00AC00B9"/>
    <w:rsid w:val="00AC0478"/>
    <w:rsid w:val="00AC050D"/>
    <w:rsid w:val="00AC0913"/>
    <w:rsid w:val="00AC0FD6"/>
    <w:rsid w:val="00AC17BC"/>
    <w:rsid w:val="00AC17E3"/>
    <w:rsid w:val="00AC1C3F"/>
    <w:rsid w:val="00AC1C9B"/>
    <w:rsid w:val="00AC1FDB"/>
    <w:rsid w:val="00AC2945"/>
    <w:rsid w:val="00AC2D32"/>
    <w:rsid w:val="00AC32C5"/>
    <w:rsid w:val="00AC3399"/>
    <w:rsid w:val="00AC3938"/>
    <w:rsid w:val="00AC3C75"/>
    <w:rsid w:val="00AC4101"/>
    <w:rsid w:val="00AC445E"/>
    <w:rsid w:val="00AC4530"/>
    <w:rsid w:val="00AC4589"/>
    <w:rsid w:val="00AC4ABD"/>
    <w:rsid w:val="00AC5695"/>
    <w:rsid w:val="00AC5783"/>
    <w:rsid w:val="00AC5808"/>
    <w:rsid w:val="00AC5894"/>
    <w:rsid w:val="00AC5ACB"/>
    <w:rsid w:val="00AC612D"/>
    <w:rsid w:val="00AC6472"/>
    <w:rsid w:val="00AC69F8"/>
    <w:rsid w:val="00AC6AB8"/>
    <w:rsid w:val="00AC6D1B"/>
    <w:rsid w:val="00AC76E7"/>
    <w:rsid w:val="00AC78FC"/>
    <w:rsid w:val="00AC7BCC"/>
    <w:rsid w:val="00AD0005"/>
    <w:rsid w:val="00AD0095"/>
    <w:rsid w:val="00AD02FA"/>
    <w:rsid w:val="00AD0442"/>
    <w:rsid w:val="00AD06F3"/>
    <w:rsid w:val="00AD0881"/>
    <w:rsid w:val="00AD0F6F"/>
    <w:rsid w:val="00AD0F9B"/>
    <w:rsid w:val="00AD1303"/>
    <w:rsid w:val="00AD1BAC"/>
    <w:rsid w:val="00AD241B"/>
    <w:rsid w:val="00AD2758"/>
    <w:rsid w:val="00AD2AC3"/>
    <w:rsid w:val="00AD343C"/>
    <w:rsid w:val="00AD3998"/>
    <w:rsid w:val="00AD3F12"/>
    <w:rsid w:val="00AD47B7"/>
    <w:rsid w:val="00AD4EB1"/>
    <w:rsid w:val="00AD52D6"/>
    <w:rsid w:val="00AD574B"/>
    <w:rsid w:val="00AD5B3F"/>
    <w:rsid w:val="00AD5EC7"/>
    <w:rsid w:val="00AD62B3"/>
    <w:rsid w:val="00AD692E"/>
    <w:rsid w:val="00AD7266"/>
    <w:rsid w:val="00AE06AA"/>
    <w:rsid w:val="00AE06EE"/>
    <w:rsid w:val="00AE0CB0"/>
    <w:rsid w:val="00AE270C"/>
    <w:rsid w:val="00AE29AB"/>
    <w:rsid w:val="00AE34FB"/>
    <w:rsid w:val="00AE4719"/>
    <w:rsid w:val="00AE50FD"/>
    <w:rsid w:val="00AE5306"/>
    <w:rsid w:val="00AE573B"/>
    <w:rsid w:val="00AE5765"/>
    <w:rsid w:val="00AE59CD"/>
    <w:rsid w:val="00AE65BE"/>
    <w:rsid w:val="00AE6A70"/>
    <w:rsid w:val="00AE7868"/>
    <w:rsid w:val="00AE7A93"/>
    <w:rsid w:val="00AF07B2"/>
    <w:rsid w:val="00AF0ED9"/>
    <w:rsid w:val="00AF1CBD"/>
    <w:rsid w:val="00AF204D"/>
    <w:rsid w:val="00AF23F9"/>
    <w:rsid w:val="00AF2898"/>
    <w:rsid w:val="00AF3E4C"/>
    <w:rsid w:val="00AF414E"/>
    <w:rsid w:val="00AF45F5"/>
    <w:rsid w:val="00AF48C6"/>
    <w:rsid w:val="00AF4B77"/>
    <w:rsid w:val="00AF4CA2"/>
    <w:rsid w:val="00AF50DA"/>
    <w:rsid w:val="00AF5CED"/>
    <w:rsid w:val="00AF682C"/>
    <w:rsid w:val="00AF684D"/>
    <w:rsid w:val="00AF6BFE"/>
    <w:rsid w:val="00AF712C"/>
    <w:rsid w:val="00AF7313"/>
    <w:rsid w:val="00AF75D3"/>
    <w:rsid w:val="00B013A8"/>
    <w:rsid w:val="00B01602"/>
    <w:rsid w:val="00B0163D"/>
    <w:rsid w:val="00B01DE2"/>
    <w:rsid w:val="00B01E9F"/>
    <w:rsid w:val="00B02440"/>
    <w:rsid w:val="00B02BFD"/>
    <w:rsid w:val="00B02E25"/>
    <w:rsid w:val="00B02E80"/>
    <w:rsid w:val="00B03835"/>
    <w:rsid w:val="00B03FD0"/>
    <w:rsid w:val="00B04232"/>
    <w:rsid w:val="00B04A6F"/>
    <w:rsid w:val="00B04D43"/>
    <w:rsid w:val="00B052C1"/>
    <w:rsid w:val="00B0614A"/>
    <w:rsid w:val="00B062B8"/>
    <w:rsid w:val="00B062C1"/>
    <w:rsid w:val="00B06490"/>
    <w:rsid w:val="00B068A6"/>
    <w:rsid w:val="00B0713A"/>
    <w:rsid w:val="00B104BC"/>
    <w:rsid w:val="00B106C6"/>
    <w:rsid w:val="00B10BB8"/>
    <w:rsid w:val="00B10D97"/>
    <w:rsid w:val="00B122C5"/>
    <w:rsid w:val="00B13277"/>
    <w:rsid w:val="00B13A90"/>
    <w:rsid w:val="00B13CFF"/>
    <w:rsid w:val="00B14E78"/>
    <w:rsid w:val="00B14F13"/>
    <w:rsid w:val="00B15955"/>
    <w:rsid w:val="00B16DDA"/>
    <w:rsid w:val="00B17169"/>
    <w:rsid w:val="00B17358"/>
    <w:rsid w:val="00B1786F"/>
    <w:rsid w:val="00B17F60"/>
    <w:rsid w:val="00B2012B"/>
    <w:rsid w:val="00B207F8"/>
    <w:rsid w:val="00B20902"/>
    <w:rsid w:val="00B20D77"/>
    <w:rsid w:val="00B211C6"/>
    <w:rsid w:val="00B216D8"/>
    <w:rsid w:val="00B21D40"/>
    <w:rsid w:val="00B22130"/>
    <w:rsid w:val="00B22382"/>
    <w:rsid w:val="00B233F3"/>
    <w:rsid w:val="00B235A5"/>
    <w:rsid w:val="00B23938"/>
    <w:rsid w:val="00B2395B"/>
    <w:rsid w:val="00B23C2C"/>
    <w:rsid w:val="00B24D81"/>
    <w:rsid w:val="00B24E0A"/>
    <w:rsid w:val="00B24E9A"/>
    <w:rsid w:val="00B25A0E"/>
    <w:rsid w:val="00B25D90"/>
    <w:rsid w:val="00B26891"/>
    <w:rsid w:val="00B268BA"/>
    <w:rsid w:val="00B26C6A"/>
    <w:rsid w:val="00B272F5"/>
    <w:rsid w:val="00B27527"/>
    <w:rsid w:val="00B27792"/>
    <w:rsid w:val="00B3079C"/>
    <w:rsid w:val="00B31325"/>
    <w:rsid w:val="00B3191A"/>
    <w:rsid w:val="00B319BC"/>
    <w:rsid w:val="00B31F98"/>
    <w:rsid w:val="00B32284"/>
    <w:rsid w:val="00B3250F"/>
    <w:rsid w:val="00B32A61"/>
    <w:rsid w:val="00B32E21"/>
    <w:rsid w:val="00B33A31"/>
    <w:rsid w:val="00B33CB0"/>
    <w:rsid w:val="00B33D91"/>
    <w:rsid w:val="00B3434D"/>
    <w:rsid w:val="00B34717"/>
    <w:rsid w:val="00B34F81"/>
    <w:rsid w:val="00B35D38"/>
    <w:rsid w:val="00B35F8E"/>
    <w:rsid w:val="00B3692B"/>
    <w:rsid w:val="00B36BDB"/>
    <w:rsid w:val="00B36F56"/>
    <w:rsid w:val="00B371AB"/>
    <w:rsid w:val="00B374C0"/>
    <w:rsid w:val="00B375D7"/>
    <w:rsid w:val="00B37C1C"/>
    <w:rsid w:val="00B400BC"/>
    <w:rsid w:val="00B4341F"/>
    <w:rsid w:val="00B435D2"/>
    <w:rsid w:val="00B4401E"/>
    <w:rsid w:val="00B442D2"/>
    <w:rsid w:val="00B44A82"/>
    <w:rsid w:val="00B44E1F"/>
    <w:rsid w:val="00B44F2F"/>
    <w:rsid w:val="00B4552B"/>
    <w:rsid w:val="00B470FC"/>
    <w:rsid w:val="00B4773B"/>
    <w:rsid w:val="00B4779A"/>
    <w:rsid w:val="00B503D5"/>
    <w:rsid w:val="00B5121D"/>
    <w:rsid w:val="00B51A3C"/>
    <w:rsid w:val="00B520AD"/>
    <w:rsid w:val="00B5259F"/>
    <w:rsid w:val="00B52A33"/>
    <w:rsid w:val="00B52AAE"/>
    <w:rsid w:val="00B52FB1"/>
    <w:rsid w:val="00B5324A"/>
    <w:rsid w:val="00B53C04"/>
    <w:rsid w:val="00B54142"/>
    <w:rsid w:val="00B54D63"/>
    <w:rsid w:val="00B55161"/>
    <w:rsid w:val="00B55424"/>
    <w:rsid w:val="00B557C6"/>
    <w:rsid w:val="00B55E5B"/>
    <w:rsid w:val="00B56512"/>
    <w:rsid w:val="00B56803"/>
    <w:rsid w:val="00B56C5E"/>
    <w:rsid w:val="00B615AB"/>
    <w:rsid w:val="00B61E05"/>
    <w:rsid w:val="00B620D9"/>
    <w:rsid w:val="00B63F5D"/>
    <w:rsid w:val="00B64687"/>
    <w:rsid w:val="00B647A9"/>
    <w:rsid w:val="00B64887"/>
    <w:rsid w:val="00B64998"/>
    <w:rsid w:val="00B64AFD"/>
    <w:rsid w:val="00B64B4C"/>
    <w:rsid w:val="00B64D4E"/>
    <w:rsid w:val="00B651C8"/>
    <w:rsid w:val="00B65516"/>
    <w:rsid w:val="00B65B42"/>
    <w:rsid w:val="00B65C94"/>
    <w:rsid w:val="00B65D32"/>
    <w:rsid w:val="00B65D57"/>
    <w:rsid w:val="00B65EAC"/>
    <w:rsid w:val="00B6646B"/>
    <w:rsid w:val="00B665D1"/>
    <w:rsid w:val="00B6673D"/>
    <w:rsid w:val="00B67BD2"/>
    <w:rsid w:val="00B700DE"/>
    <w:rsid w:val="00B70191"/>
    <w:rsid w:val="00B7038B"/>
    <w:rsid w:val="00B7054E"/>
    <w:rsid w:val="00B70D31"/>
    <w:rsid w:val="00B70D44"/>
    <w:rsid w:val="00B70E9F"/>
    <w:rsid w:val="00B70FA8"/>
    <w:rsid w:val="00B718A3"/>
    <w:rsid w:val="00B71B64"/>
    <w:rsid w:val="00B7206A"/>
    <w:rsid w:val="00B72484"/>
    <w:rsid w:val="00B72715"/>
    <w:rsid w:val="00B72733"/>
    <w:rsid w:val="00B727B5"/>
    <w:rsid w:val="00B731FF"/>
    <w:rsid w:val="00B7374A"/>
    <w:rsid w:val="00B7376C"/>
    <w:rsid w:val="00B73A82"/>
    <w:rsid w:val="00B73EE2"/>
    <w:rsid w:val="00B73F1F"/>
    <w:rsid w:val="00B741DD"/>
    <w:rsid w:val="00B74801"/>
    <w:rsid w:val="00B749E4"/>
    <w:rsid w:val="00B74AB4"/>
    <w:rsid w:val="00B74C0E"/>
    <w:rsid w:val="00B75846"/>
    <w:rsid w:val="00B75E2A"/>
    <w:rsid w:val="00B75EE7"/>
    <w:rsid w:val="00B76193"/>
    <w:rsid w:val="00B7655A"/>
    <w:rsid w:val="00B7685E"/>
    <w:rsid w:val="00B76EE6"/>
    <w:rsid w:val="00B77202"/>
    <w:rsid w:val="00B77334"/>
    <w:rsid w:val="00B775A3"/>
    <w:rsid w:val="00B77702"/>
    <w:rsid w:val="00B77B16"/>
    <w:rsid w:val="00B77B71"/>
    <w:rsid w:val="00B77FEB"/>
    <w:rsid w:val="00B804B4"/>
    <w:rsid w:val="00B80527"/>
    <w:rsid w:val="00B80555"/>
    <w:rsid w:val="00B80583"/>
    <w:rsid w:val="00B80929"/>
    <w:rsid w:val="00B80AEF"/>
    <w:rsid w:val="00B81550"/>
    <w:rsid w:val="00B819AC"/>
    <w:rsid w:val="00B820F3"/>
    <w:rsid w:val="00B82322"/>
    <w:rsid w:val="00B82D42"/>
    <w:rsid w:val="00B8313A"/>
    <w:rsid w:val="00B8342B"/>
    <w:rsid w:val="00B84023"/>
    <w:rsid w:val="00B84115"/>
    <w:rsid w:val="00B84237"/>
    <w:rsid w:val="00B8424C"/>
    <w:rsid w:val="00B848DB"/>
    <w:rsid w:val="00B84CA4"/>
    <w:rsid w:val="00B8533A"/>
    <w:rsid w:val="00B85C1B"/>
    <w:rsid w:val="00B864EB"/>
    <w:rsid w:val="00B86B12"/>
    <w:rsid w:val="00B87055"/>
    <w:rsid w:val="00B87AC1"/>
    <w:rsid w:val="00B92430"/>
    <w:rsid w:val="00B92A4B"/>
    <w:rsid w:val="00B92C98"/>
    <w:rsid w:val="00B92E99"/>
    <w:rsid w:val="00B939D0"/>
    <w:rsid w:val="00B93BA1"/>
    <w:rsid w:val="00B94BE2"/>
    <w:rsid w:val="00B9548C"/>
    <w:rsid w:val="00B95843"/>
    <w:rsid w:val="00B95974"/>
    <w:rsid w:val="00B95DED"/>
    <w:rsid w:val="00B95FFA"/>
    <w:rsid w:val="00B961CA"/>
    <w:rsid w:val="00B96971"/>
    <w:rsid w:val="00B97387"/>
    <w:rsid w:val="00B9778C"/>
    <w:rsid w:val="00B97FF0"/>
    <w:rsid w:val="00BA0832"/>
    <w:rsid w:val="00BA0B73"/>
    <w:rsid w:val="00BA16D7"/>
    <w:rsid w:val="00BA18EE"/>
    <w:rsid w:val="00BA1A9D"/>
    <w:rsid w:val="00BA2101"/>
    <w:rsid w:val="00BA2527"/>
    <w:rsid w:val="00BA2930"/>
    <w:rsid w:val="00BA36FB"/>
    <w:rsid w:val="00BA3911"/>
    <w:rsid w:val="00BA5016"/>
    <w:rsid w:val="00BA569E"/>
    <w:rsid w:val="00BA5D5C"/>
    <w:rsid w:val="00BA5E91"/>
    <w:rsid w:val="00BA6759"/>
    <w:rsid w:val="00BA6CDB"/>
    <w:rsid w:val="00BB0DF4"/>
    <w:rsid w:val="00BB1D01"/>
    <w:rsid w:val="00BB2452"/>
    <w:rsid w:val="00BB252D"/>
    <w:rsid w:val="00BB34BF"/>
    <w:rsid w:val="00BB3966"/>
    <w:rsid w:val="00BB475B"/>
    <w:rsid w:val="00BB4C40"/>
    <w:rsid w:val="00BB4C59"/>
    <w:rsid w:val="00BB4C9D"/>
    <w:rsid w:val="00BB4D2F"/>
    <w:rsid w:val="00BB59F7"/>
    <w:rsid w:val="00BB5C4E"/>
    <w:rsid w:val="00BB6F50"/>
    <w:rsid w:val="00BB7641"/>
    <w:rsid w:val="00BB7B35"/>
    <w:rsid w:val="00BB7CA3"/>
    <w:rsid w:val="00BC0784"/>
    <w:rsid w:val="00BC15AE"/>
    <w:rsid w:val="00BC1C1D"/>
    <w:rsid w:val="00BC3188"/>
    <w:rsid w:val="00BC3D39"/>
    <w:rsid w:val="00BC4251"/>
    <w:rsid w:val="00BC4494"/>
    <w:rsid w:val="00BC474A"/>
    <w:rsid w:val="00BC4755"/>
    <w:rsid w:val="00BC48B8"/>
    <w:rsid w:val="00BC492A"/>
    <w:rsid w:val="00BC4B9B"/>
    <w:rsid w:val="00BC5532"/>
    <w:rsid w:val="00BC5810"/>
    <w:rsid w:val="00BC5D04"/>
    <w:rsid w:val="00BC63EC"/>
    <w:rsid w:val="00BC63F2"/>
    <w:rsid w:val="00BC65DF"/>
    <w:rsid w:val="00BC6A09"/>
    <w:rsid w:val="00BC6CEE"/>
    <w:rsid w:val="00BC7006"/>
    <w:rsid w:val="00BC7412"/>
    <w:rsid w:val="00BC74BF"/>
    <w:rsid w:val="00BC7E81"/>
    <w:rsid w:val="00BD0D76"/>
    <w:rsid w:val="00BD11F8"/>
    <w:rsid w:val="00BD1534"/>
    <w:rsid w:val="00BD1D1C"/>
    <w:rsid w:val="00BD2315"/>
    <w:rsid w:val="00BD313F"/>
    <w:rsid w:val="00BD4135"/>
    <w:rsid w:val="00BD5740"/>
    <w:rsid w:val="00BD5BA4"/>
    <w:rsid w:val="00BD5C4F"/>
    <w:rsid w:val="00BD5D80"/>
    <w:rsid w:val="00BD601E"/>
    <w:rsid w:val="00BD662C"/>
    <w:rsid w:val="00BD70A6"/>
    <w:rsid w:val="00BD7166"/>
    <w:rsid w:val="00BD7229"/>
    <w:rsid w:val="00BD7F9A"/>
    <w:rsid w:val="00BE058C"/>
    <w:rsid w:val="00BE0654"/>
    <w:rsid w:val="00BE065D"/>
    <w:rsid w:val="00BE0930"/>
    <w:rsid w:val="00BE09E0"/>
    <w:rsid w:val="00BE0BC3"/>
    <w:rsid w:val="00BE0E84"/>
    <w:rsid w:val="00BE0F20"/>
    <w:rsid w:val="00BE1159"/>
    <w:rsid w:val="00BE199C"/>
    <w:rsid w:val="00BE1A46"/>
    <w:rsid w:val="00BE1A9A"/>
    <w:rsid w:val="00BE27D2"/>
    <w:rsid w:val="00BE280F"/>
    <w:rsid w:val="00BE2BBF"/>
    <w:rsid w:val="00BE2EDE"/>
    <w:rsid w:val="00BE30D8"/>
    <w:rsid w:val="00BE3B15"/>
    <w:rsid w:val="00BE48E1"/>
    <w:rsid w:val="00BE4A92"/>
    <w:rsid w:val="00BE50E7"/>
    <w:rsid w:val="00BE51AE"/>
    <w:rsid w:val="00BE5665"/>
    <w:rsid w:val="00BE56B0"/>
    <w:rsid w:val="00BE6958"/>
    <w:rsid w:val="00BE6EDF"/>
    <w:rsid w:val="00BE71BE"/>
    <w:rsid w:val="00BE757C"/>
    <w:rsid w:val="00BE7A3D"/>
    <w:rsid w:val="00BF0678"/>
    <w:rsid w:val="00BF0F6B"/>
    <w:rsid w:val="00BF13E9"/>
    <w:rsid w:val="00BF17C7"/>
    <w:rsid w:val="00BF185E"/>
    <w:rsid w:val="00BF18D6"/>
    <w:rsid w:val="00BF1E9F"/>
    <w:rsid w:val="00BF2921"/>
    <w:rsid w:val="00BF2D89"/>
    <w:rsid w:val="00BF2DDF"/>
    <w:rsid w:val="00BF3544"/>
    <w:rsid w:val="00BF39B8"/>
    <w:rsid w:val="00BF3BEF"/>
    <w:rsid w:val="00BF4084"/>
    <w:rsid w:val="00BF4122"/>
    <w:rsid w:val="00BF47E2"/>
    <w:rsid w:val="00BF4CB5"/>
    <w:rsid w:val="00BF4E3C"/>
    <w:rsid w:val="00BF4FFF"/>
    <w:rsid w:val="00BF60B0"/>
    <w:rsid w:val="00BF6CEE"/>
    <w:rsid w:val="00BF6DFB"/>
    <w:rsid w:val="00BF6E55"/>
    <w:rsid w:val="00BF6ECD"/>
    <w:rsid w:val="00BF6EFB"/>
    <w:rsid w:val="00BF70AF"/>
    <w:rsid w:val="00BF77A4"/>
    <w:rsid w:val="00BF7D7D"/>
    <w:rsid w:val="00C0079C"/>
    <w:rsid w:val="00C01912"/>
    <w:rsid w:val="00C01A01"/>
    <w:rsid w:val="00C01C13"/>
    <w:rsid w:val="00C02417"/>
    <w:rsid w:val="00C03600"/>
    <w:rsid w:val="00C03E40"/>
    <w:rsid w:val="00C03FE1"/>
    <w:rsid w:val="00C049A8"/>
    <w:rsid w:val="00C054F1"/>
    <w:rsid w:val="00C064C2"/>
    <w:rsid w:val="00C068AE"/>
    <w:rsid w:val="00C06B3A"/>
    <w:rsid w:val="00C0732B"/>
    <w:rsid w:val="00C076EE"/>
    <w:rsid w:val="00C07BF3"/>
    <w:rsid w:val="00C113A8"/>
    <w:rsid w:val="00C1166F"/>
    <w:rsid w:val="00C11CA0"/>
    <w:rsid w:val="00C11EDD"/>
    <w:rsid w:val="00C120C7"/>
    <w:rsid w:val="00C12359"/>
    <w:rsid w:val="00C132A7"/>
    <w:rsid w:val="00C132C4"/>
    <w:rsid w:val="00C13B10"/>
    <w:rsid w:val="00C13C62"/>
    <w:rsid w:val="00C13DF4"/>
    <w:rsid w:val="00C14442"/>
    <w:rsid w:val="00C14FCB"/>
    <w:rsid w:val="00C15521"/>
    <w:rsid w:val="00C15B48"/>
    <w:rsid w:val="00C15CDC"/>
    <w:rsid w:val="00C15D46"/>
    <w:rsid w:val="00C15DB7"/>
    <w:rsid w:val="00C15E5C"/>
    <w:rsid w:val="00C1792C"/>
    <w:rsid w:val="00C17CC4"/>
    <w:rsid w:val="00C17DDA"/>
    <w:rsid w:val="00C20117"/>
    <w:rsid w:val="00C206A5"/>
    <w:rsid w:val="00C20BE9"/>
    <w:rsid w:val="00C21013"/>
    <w:rsid w:val="00C21105"/>
    <w:rsid w:val="00C21346"/>
    <w:rsid w:val="00C2170D"/>
    <w:rsid w:val="00C21C13"/>
    <w:rsid w:val="00C21EDB"/>
    <w:rsid w:val="00C22955"/>
    <w:rsid w:val="00C22C1A"/>
    <w:rsid w:val="00C22DC2"/>
    <w:rsid w:val="00C22FE9"/>
    <w:rsid w:val="00C23F70"/>
    <w:rsid w:val="00C2432D"/>
    <w:rsid w:val="00C2442E"/>
    <w:rsid w:val="00C2473C"/>
    <w:rsid w:val="00C254D9"/>
    <w:rsid w:val="00C25E56"/>
    <w:rsid w:val="00C2665B"/>
    <w:rsid w:val="00C26805"/>
    <w:rsid w:val="00C26F35"/>
    <w:rsid w:val="00C27368"/>
    <w:rsid w:val="00C275E3"/>
    <w:rsid w:val="00C27A78"/>
    <w:rsid w:val="00C303E9"/>
    <w:rsid w:val="00C30627"/>
    <w:rsid w:val="00C3064B"/>
    <w:rsid w:val="00C31254"/>
    <w:rsid w:val="00C3184B"/>
    <w:rsid w:val="00C31D15"/>
    <w:rsid w:val="00C32CA2"/>
    <w:rsid w:val="00C33BC9"/>
    <w:rsid w:val="00C33C46"/>
    <w:rsid w:val="00C34302"/>
    <w:rsid w:val="00C34527"/>
    <w:rsid w:val="00C34559"/>
    <w:rsid w:val="00C34721"/>
    <w:rsid w:val="00C34DD2"/>
    <w:rsid w:val="00C354F2"/>
    <w:rsid w:val="00C35A81"/>
    <w:rsid w:val="00C35C4C"/>
    <w:rsid w:val="00C35F5B"/>
    <w:rsid w:val="00C3603C"/>
    <w:rsid w:val="00C3652A"/>
    <w:rsid w:val="00C36C91"/>
    <w:rsid w:val="00C37775"/>
    <w:rsid w:val="00C3788A"/>
    <w:rsid w:val="00C401B9"/>
    <w:rsid w:val="00C40731"/>
    <w:rsid w:val="00C40797"/>
    <w:rsid w:val="00C4089F"/>
    <w:rsid w:val="00C41A99"/>
    <w:rsid w:val="00C41F12"/>
    <w:rsid w:val="00C422B6"/>
    <w:rsid w:val="00C422D7"/>
    <w:rsid w:val="00C4264C"/>
    <w:rsid w:val="00C43A49"/>
    <w:rsid w:val="00C43BBC"/>
    <w:rsid w:val="00C44035"/>
    <w:rsid w:val="00C443FE"/>
    <w:rsid w:val="00C4471B"/>
    <w:rsid w:val="00C447EC"/>
    <w:rsid w:val="00C449F5"/>
    <w:rsid w:val="00C4533F"/>
    <w:rsid w:val="00C45B88"/>
    <w:rsid w:val="00C45C11"/>
    <w:rsid w:val="00C45D97"/>
    <w:rsid w:val="00C46FB9"/>
    <w:rsid w:val="00C47A06"/>
    <w:rsid w:val="00C5068F"/>
    <w:rsid w:val="00C50C72"/>
    <w:rsid w:val="00C50CDC"/>
    <w:rsid w:val="00C514F2"/>
    <w:rsid w:val="00C51EEC"/>
    <w:rsid w:val="00C52306"/>
    <w:rsid w:val="00C5245B"/>
    <w:rsid w:val="00C526AF"/>
    <w:rsid w:val="00C5287C"/>
    <w:rsid w:val="00C52ADC"/>
    <w:rsid w:val="00C52CF1"/>
    <w:rsid w:val="00C52DC8"/>
    <w:rsid w:val="00C533ED"/>
    <w:rsid w:val="00C5370E"/>
    <w:rsid w:val="00C53915"/>
    <w:rsid w:val="00C53EE2"/>
    <w:rsid w:val="00C54B78"/>
    <w:rsid w:val="00C54E86"/>
    <w:rsid w:val="00C54F06"/>
    <w:rsid w:val="00C552A0"/>
    <w:rsid w:val="00C5626B"/>
    <w:rsid w:val="00C562AD"/>
    <w:rsid w:val="00C568D0"/>
    <w:rsid w:val="00C56AB1"/>
    <w:rsid w:val="00C5730F"/>
    <w:rsid w:val="00C57D3F"/>
    <w:rsid w:val="00C60AF1"/>
    <w:rsid w:val="00C61CF0"/>
    <w:rsid w:val="00C62FE1"/>
    <w:rsid w:val="00C6376D"/>
    <w:rsid w:val="00C63CF2"/>
    <w:rsid w:val="00C643F8"/>
    <w:rsid w:val="00C64D0D"/>
    <w:rsid w:val="00C64E40"/>
    <w:rsid w:val="00C6514A"/>
    <w:rsid w:val="00C654EE"/>
    <w:rsid w:val="00C659B2"/>
    <w:rsid w:val="00C66050"/>
    <w:rsid w:val="00C66224"/>
    <w:rsid w:val="00C66629"/>
    <w:rsid w:val="00C66CD0"/>
    <w:rsid w:val="00C66FBC"/>
    <w:rsid w:val="00C673D9"/>
    <w:rsid w:val="00C67686"/>
    <w:rsid w:val="00C70515"/>
    <w:rsid w:val="00C70D9F"/>
    <w:rsid w:val="00C719BF"/>
    <w:rsid w:val="00C71FD7"/>
    <w:rsid w:val="00C721A7"/>
    <w:rsid w:val="00C728C6"/>
    <w:rsid w:val="00C72F86"/>
    <w:rsid w:val="00C73392"/>
    <w:rsid w:val="00C73B54"/>
    <w:rsid w:val="00C740E9"/>
    <w:rsid w:val="00C749FA"/>
    <w:rsid w:val="00C762C0"/>
    <w:rsid w:val="00C76431"/>
    <w:rsid w:val="00C76812"/>
    <w:rsid w:val="00C76816"/>
    <w:rsid w:val="00C773DB"/>
    <w:rsid w:val="00C77743"/>
    <w:rsid w:val="00C77D95"/>
    <w:rsid w:val="00C77EAD"/>
    <w:rsid w:val="00C801D1"/>
    <w:rsid w:val="00C80727"/>
    <w:rsid w:val="00C80F19"/>
    <w:rsid w:val="00C81948"/>
    <w:rsid w:val="00C81B96"/>
    <w:rsid w:val="00C81F15"/>
    <w:rsid w:val="00C827A2"/>
    <w:rsid w:val="00C82B96"/>
    <w:rsid w:val="00C82BEA"/>
    <w:rsid w:val="00C82E1B"/>
    <w:rsid w:val="00C83662"/>
    <w:rsid w:val="00C84371"/>
    <w:rsid w:val="00C85384"/>
    <w:rsid w:val="00C8563E"/>
    <w:rsid w:val="00C85A19"/>
    <w:rsid w:val="00C85F38"/>
    <w:rsid w:val="00C86013"/>
    <w:rsid w:val="00C860BC"/>
    <w:rsid w:val="00C8613B"/>
    <w:rsid w:val="00C86912"/>
    <w:rsid w:val="00C86D73"/>
    <w:rsid w:val="00C871A2"/>
    <w:rsid w:val="00C905E5"/>
    <w:rsid w:val="00C909C6"/>
    <w:rsid w:val="00C90F52"/>
    <w:rsid w:val="00C91049"/>
    <w:rsid w:val="00C911CB"/>
    <w:rsid w:val="00C91A7A"/>
    <w:rsid w:val="00C91BD3"/>
    <w:rsid w:val="00C928EB"/>
    <w:rsid w:val="00C9343E"/>
    <w:rsid w:val="00C943DF"/>
    <w:rsid w:val="00C9489F"/>
    <w:rsid w:val="00C95DBD"/>
    <w:rsid w:val="00C95E95"/>
    <w:rsid w:val="00C968CC"/>
    <w:rsid w:val="00C9747B"/>
    <w:rsid w:val="00C97582"/>
    <w:rsid w:val="00C97734"/>
    <w:rsid w:val="00CA0291"/>
    <w:rsid w:val="00CA0826"/>
    <w:rsid w:val="00CA09DF"/>
    <w:rsid w:val="00CA0F72"/>
    <w:rsid w:val="00CA17AC"/>
    <w:rsid w:val="00CA1EDE"/>
    <w:rsid w:val="00CA226C"/>
    <w:rsid w:val="00CA22ED"/>
    <w:rsid w:val="00CA238A"/>
    <w:rsid w:val="00CA2993"/>
    <w:rsid w:val="00CA2B1A"/>
    <w:rsid w:val="00CA32D3"/>
    <w:rsid w:val="00CA345C"/>
    <w:rsid w:val="00CA383F"/>
    <w:rsid w:val="00CA3EAE"/>
    <w:rsid w:val="00CA3F45"/>
    <w:rsid w:val="00CA3FCC"/>
    <w:rsid w:val="00CA5274"/>
    <w:rsid w:val="00CA52AF"/>
    <w:rsid w:val="00CA5C79"/>
    <w:rsid w:val="00CA602F"/>
    <w:rsid w:val="00CA6252"/>
    <w:rsid w:val="00CA6FA1"/>
    <w:rsid w:val="00CA6FB9"/>
    <w:rsid w:val="00CA79C5"/>
    <w:rsid w:val="00CA7AF2"/>
    <w:rsid w:val="00CA7B8B"/>
    <w:rsid w:val="00CA7CC6"/>
    <w:rsid w:val="00CB00EC"/>
    <w:rsid w:val="00CB0919"/>
    <w:rsid w:val="00CB0F02"/>
    <w:rsid w:val="00CB1253"/>
    <w:rsid w:val="00CB1259"/>
    <w:rsid w:val="00CB1688"/>
    <w:rsid w:val="00CB1A09"/>
    <w:rsid w:val="00CB21FD"/>
    <w:rsid w:val="00CB2A0A"/>
    <w:rsid w:val="00CB2D97"/>
    <w:rsid w:val="00CB3113"/>
    <w:rsid w:val="00CB38B8"/>
    <w:rsid w:val="00CB3905"/>
    <w:rsid w:val="00CB3E09"/>
    <w:rsid w:val="00CB430B"/>
    <w:rsid w:val="00CB45C5"/>
    <w:rsid w:val="00CB4671"/>
    <w:rsid w:val="00CB528B"/>
    <w:rsid w:val="00CB547F"/>
    <w:rsid w:val="00CB5808"/>
    <w:rsid w:val="00CB6FF6"/>
    <w:rsid w:val="00CB70BF"/>
    <w:rsid w:val="00CB72F5"/>
    <w:rsid w:val="00CB7A55"/>
    <w:rsid w:val="00CB7B30"/>
    <w:rsid w:val="00CC01C5"/>
    <w:rsid w:val="00CC04C0"/>
    <w:rsid w:val="00CC0F0A"/>
    <w:rsid w:val="00CC13E3"/>
    <w:rsid w:val="00CC189D"/>
    <w:rsid w:val="00CC1A5A"/>
    <w:rsid w:val="00CC23B2"/>
    <w:rsid w:val="00CC2538"/>
    <w:rsid w:val="00CC2C63"/>
    <w:rsid w:val="00CC350E"/>
    <w:rsid w:val="00CC3647"/>
    <w:rsid w:val="00CC366A"/>
    <w:rsid w:val="00CC4036"/>
    <w:rsid w:val="00CC5489"/>
    <w:rsid w:val="00CC5AE8"/>
    <w:rsid w:val="00CC5F0F"/>
    <w:rsid w:val="00CC647A"/>
    <w:rsid w:val="00CC64DA"/>
    <w:rsid w:val="00CC6E24"/>
    <w:rsid w:val="00CC74D9"/>
    <w:rsid w:val="00CC7C26"/>
    <w:rsid w:val="00CC7E9F"/>
    <w:rsid w:val="00CC7F0C"/>
    <w:rsid w:val="00CC7F5C"/>
    <w:rsid w:val="00CD0E8C"/>
    <w:rsid w:val="00CD156E"/>
    <w:rsid w:val="00CD1772"/>
    <w:rsid w:val="00CD1BDB"/>
    <w:rsid w:val="00CD1D74"/>
    <w:rsid w:val="00CD22E7"/>
    <w:rsid w:val="00CD3141"/>
    <w:rsid w:val="00CD344D"/>
    <w:rsid w:val="00CD38D1"/>
    <w:rsid w:val="00CD3C6C"/>
    <w:rsid w:val="00CD3F4D"/>
    <w:rsid w:val="00CD47DB"/>
    <w:rsid w:val="00CD51AE"/>
    <w:rsid w:val="00CD5406"/>
    <w:rsid w:val="00CD5600"/>
    <w:rsid w:val="00CD5856"/>
    <w:rsid w:val="00CD647D"/>
    <w:rsid w:val="00CD6578"/>
    <w:rsid w:val="00CD7137"/>
    <w:rsid w:val="00CE0792"/>
    <w:rsid w:val="00CE0850"/>
    <w:rsid w:val="00CE0DF1"/>
    <w:rsid w:val="00CE0DFD"/>
    <w:rsid w:val="00CE0FE0"/>
    <w:rsid w:val="00CE1621"/>
    <w:rsid w:val="00CE2D26"/>
    <w:rsid w:val="00CE35B7"/>
    <w:rsid w:val="00CE3AA4"/>
    <w:rsid w:val="00CE4730"/>
    <w:rsid w:val="00CE4A71"/>
    <w:rsid w:val="00CE4BFD"/>
    <w:rsid w:val="00CE55AF"/>
    <w:rsid w:val="00CE5B85"/>
    <w:rsid w:val="00CE5DB4"/>
    <w:rsid w:val="00CE6CD1"/>
    <w:rsid w:val="00CE71F0"/>
    <w:rsid w:val="00CE766E"/>
    <w:rsid w:val="00CE79DE"/>
    <w:rsid w:val="00CE7BB8"/>
    <w:rsid w:val="00CE7F89"/>
    <w:rsid w:val="00CF0737"/>
    <w:rsid w:val="00CF0D4F"/>
    <w:rsid w:val="00CF171C"/>
    <w:rsid w:val="00CF17E6"/>
    <w:rsid w:val="00CF2EB9"/>
    <w:rsid w:val="00CF36F2"/>
    <w:rsid w:val="00CF3B08"/>
    <w:rsid w:val="00CF3B9F"/>
    <w:rsid w:val="00CF40F9"/>
    <w:rsid w:val="00CF436E"/>
    <w:rsid w:val="00CF44DC"/>
    <w:rsid w:val="00CF54CE"/>
    <w:rsid w:val="00CF674A"/>
    <w:rsid w:val="00CF6904"/>
    <w:rsid w:val="00CF6F40"/>
    <w:rsid w:val="00CF721A"/>
    <w:rsid w:val="00CF7354"/>
    <w:rsid w:val="00CF7398"/>
    <w:rsid w:val="00D00B1E"/>
    <w:rsid w:val="00D00ECE"/>
    <w:rsid w:val="00D00FDA"/>
    <w:rsid w:val="00D010BF"/>
    <w:rsid w:val="00D016EF"/>
    <w:rsid w:val="00D02A13"/>
    <w:rsid w:val="00D02CC8"/>
    <w:rsid w:val="00D02FB6"/>
    <w:rsid w:val="00D0309C"/>
    <w:rsid w:val="00D03E93"/>
    <w:rsid w:val="00D045E3"/>
    <w:rsid w:val="00D05912"/>
    <w:rsid w:val="00D059DC"/>
    <w:rsid w:val="00D06755"/>
    <w:rsid w:val="00D06BD9"/>
    <w:rsid w:val="00D06C05"/>
    <w:rsid w:val="00D078E6"/>
    <w:rsid w:val="00D103A3"/>
    <w:rsid w:val="00D10A5F"/>
    <w:rsid w:val="00D11607"/>
    <w:rsid w:val="00D119FC"/>
    <w:rsid w:val="00D12044"/>
    <w:rsid w:val="00D1283F"/>
    <w:rsid w:val="00D12E29"/>
    <w:rsid w:val="00D13179"/>
    <w:rsid w:val="00D1323F"/>
    <w:rsid w:val="00D1398A"/>
    <w:rsid w:val="00D13E79"/>
    <w:rsid w:val="00D14F31"/>
    <w:rsid w:val="00D15A6C"/>
    <w:rsid w:val="00D16086"/>
    <w:rsid w:val="00D16AC5"/>
    <w:rsid w:val="00D16B58"/>
    <w:rsid w:val="00D16D94"/>
    <w:rsid w:val="00D17A09"/>
    <w:rsid w:val="00D20CE8"/>
    <w:rsid w:val="00D2151B"/>
    <w:rsid w:val="00D2257B"/>
    <w:rsid w:val="00D22829"/>
    <w:rsid w:val="00D22DCE"/>
    <w:rsid w:val="00D2410A"/>
    <w:rsid w:val="00D246B2"/>
    <w:rsid w:val="00D24920"/>
    <w:rsid w:val="00D24EF4"/>
    <w:rsid w:val="00D256CE"/>
    <w:rsid w:val="00D25DDB"/>
    <w:rsid w:val="00D262F1"/>
    <w:rsid w:val="00D2708A"/>
    <w:rsid w:val="00D27490"/>
    <w:rsid w:val="00D27B7D"/>
    <w:rsid w:val="00D27BFF"/>
    <w:rsid w:val="00D27C41"/>
    <w:rsid w:val="00D27DE2"/>
    <w:rsid w:val="00D30832"/>
    <w:rsid w:val="00D30837"/>
    <w:rsid w:val="00D30ACE"/>
    <w:rsid w:val="00D31E84"/>
    <w:rsid w:val="00D33AC6"/>
    <w:rsid w:val="00D33AD2"/>
    <w:rsid w:val="00D33B48"/>
    <w:rsid w:val="00D33B62"/>
    <w:rsid w:val="00D33C74"/>
    <w:rsid w:val="00D34376"/>
    <w:rsid w:val="00D343E9"/>
    <w:rsid w:val="00D349E2"/>
    <w:rsid w:val="00D34DC1"/>
    <w:rsid w:val="00D35B82"/>
    <w:rsid w:val="00D35CBB"/>
    <w:rsid w:val="00D36151"/>
    <w:rsid w:val="00D36194"/>
    <w:rsid w:val="00D36229"/>
    <w:rsid w:val="00D37186"/>
    <w:rsid w:val="00D372A0"/>
    <w:rsid w:val="00D3751F"/>
    <w:rsid w:val="00D37545"/>
    <w:rsid w:val="00D37594"/>
    <w:rsid w:val="00D37710"/>
    <w:rsid w:val="00D37BDE"/>
    <w:rsid w:val="00D37E7B"/>
    <w:rsid w:val="00D40D92"/>
    <w:rsid w:val="00D41175"/>
    <w:rsid w:val="00D414EE"/>
    <w:rsid w:val="00D41856"/>
    <w:rsid w:val="00D4232E"/>
    <w:rsid w:val="00D42472"/>
    <w:rsid w:val="00D424A7"/>
    <w:rsid w:val="00D42642"/>
    <w:rsid w:val="00D4365B"/>
    <w:rsid w:val="00D43C34"/>
    <w:rsid w:val="00D43D25"/>
    <w:rsid w:val="00D43D50"/>
    <w:rsid w:val="00D4457A"/>
    <w:rsid w:val="00D445A9"/>
    <w:rsid w:val="00D451D5"/>
    <w:rsid w:val="00D45687"/>
    <w:rsid w:val="00D45700"/>
    <w:rsid w:val="00D46534"/>
    <w:rsid w:val="00D46660"/>
    <w:rsid w:val="00D47DA2"/>
    <w:rsid w:val="00D500E9"/>
    <w:rsid w:val="00D5110F"/>
    <w:rsid w:val="00D518EC"/>
    <w:rsid w:val="00D51C98"/>
    <w:rsid w:val="00D51E6A"/>
    <w:rsid w:val="00D520A2"/>
    <w:rsid w:val="00D5217C"/>
    <w:rsid w:val="00D52A61"/>
    <w:rsid w:val="00D52DF4"/>
    <w:rsid w:val="00D53572"/>
    <w:rsid w:val="00D535CC"/>
    <w:rsid w:val="00D539C3"/>
    <w:rsid w:val="00D53DB1"/>
    <w:rsid w:val="00D54259"/>
    <w:rsid w:val="00D54A68"/>
    <w:rsid w:val="00D54B21"/>
    <w:rsid w:val="00D54C0F"/>
    <w:rsid w:val="00D551C3"/>
    <w:rsid w:val="00D554EC"/>
    <w:rsid w:val="00D55F33"/>
    <w:rsid w:val="00D563FF"/>
    <w:rsid w:val="00D564CA"/>
    <w:rsid w:val="00D56612"/>
    <w:rsid w:val="00D5786E"/>
    <w:rsid w:val="00D57E1E"/>
    <w:rsid w:val="00D60124"/>
    <w:rsid w:val="00D601E7"/>
    <w:rsid w:val="00D6037F"/>
    <w:rsid w:val="00D60B3A"/>
    <w:rsid w:val="00D6191E"/>
    <w:rsid w:val="00D6195B"/>
    <w:rsid w:val="00D61CFA"/>
    <w:rsid w:val="00D62892"/>
    <w:rsid w:val="00D64376"/>
    <w:rsid w:val="00D650A3"/>
    <w:rsid w:val="00D655ED"/>
    <w:rsid w:val="00D6629C"/>
    <w:rsid w:val="00D663DB"/>
    <w:rsid w:val="00D66964"/>
    <w:rsid w:val="00D66D71"/>
    <w:rsid w:val="00D673D0"/>
    <w:rsid w:val="00D67869"/>
    <w:rsid w:val="00D67E7D"/>
    <w:rsid w:val="00D67EB4"/>
    <w:rsid w:val="00D705ED"/>
    <w:rsid w:val="00D70654"/>
    <w:rsid w:val="00D71D12"/>
    <w:rsid w:val="00D71F8E"/>
    <w:rsid w:val="00D723FA"/>
    <w:rsid w:val="00D724A8"/>
    <w:rsid w:val="00D72B17"/>
    <w:rsid w:val="00D72F68"/>
    <w:rsid w:val="00D73401"/>
    <w:rsid w:val="00D74C61"/>
    <w:rsid w:val="00D7502C"/>
    <w:rsid w:val="00D75B2B"/>
    <w:rsid w:val="00D75B66"/>
    <w:rsid w:val="00D75ED3"/>
    <w:rsid w:val="00D75F1F"/>
    <w:rsid w:val="00D760A0"/>
    <w:rsid w:val="00D76C45"/>
    <w:rsid w:val="00D77514"/>
    <w:rsid w:val="00D77F63"/>
    <w:rsid w:val="00D81367"/>
    <w:rsid w:val="00D816D0"/>
    <w:rsid w:val="00D81CBF"/>
    <w:rsid w:val="00D82393"/>
    <w:rsid w:val="00D82605"/>
    <w:rsid w:val="00D826E7"/>
    <w:rsid w:val="00D826EB"/>
    <w:rsid w:val="00D82AEF"/>
    <w:rsid w:val="00D83107"/>
    <w:rsid w:val="00D8337F"/>
    <w:rsid w:val="00D83D70"/>
    <w:rsid w:val="00D840A8"/>
    <w:rsid w:val="00D84AE5"/>
    <w:rsid w:val="00D8720C"/>
    <w:rsid w:val="00D87D63"/>
    <w:rsid w:val="00D87F81"/>
    <w:rsid w:val="00D9028A"/>
    <w:rsid w:val="00D90AFE"/>
    <w:rsid w:val="00D91903"/>
    <w:rsid w:val="00D91A14"/>
    <w:rsid w:val="00D91F5C"/>
    <w:rsid w:val="00D93284"/>
    <w:rsid w:val="00D93735"/>
    <w:rsid w:val="00D93A10"/>
    <w:rsid w:val="00D93B13"/>
    <w:rsid w:val="00D940CD"/>
    <w:rsid w:val="00D953BF"/>
    <w:rsid w:val="00D95718"/>
    <w:rsid w:val="00D95BF1"/>
    <w:rsid w:val="00D95C43"/>
    <w:rsid w:val="00D95F9D"/>
    <w:rsid w:val="00D95F9E"/>
    <w:rsid w:val="00D965CD"/>
    <w:rsid w:val="00D9729F"/>
    <w:rsid w:val="00DA0E00"/>
    <w:rsid w:val="00DA102D"/>
    <w:rsid w:val="00DA1422"/>
    <w:rsid w:val="00DA17B5"/>
    <w:rsid w:val="00DA2083"/>
    <w:rsid w:val="00DA3A5E"/>
    <w:rsid w:val="00DA3E56"/>
    <w:rsid w:val="00DA3FB7"/>
    <w:rsid w:val="00DA40BB"/>
    <w:rsid w:val="00DA428F"/>
    <w:rsid w:val="00DA4B2F"/>
    <w:rsid w:val="00DA5174"/>
    <w:rsid w:val="00DA5644"/>
    <w:rsid w:val="00DA565F"/>
    <w:rsid w:val="00DA567A"/>
    <w:rsid w:val="00DA5D21"/>
    <w:rsid w:val="00DA7CAE"/>
    <w:rsid w:val="00DB09B5"/>
    <w:rsid w:val="00DB0D10"/>
    <w:rsid w:val="00DB1FB2"/>
    <w:rsid w:val="00DB2A65"/>
    <w:rsid w:val="00DB2B08"/>
    <w:rsid w:val="00DB3B73"/>
    <w:rsid w:val="00DB46E2"/>
    <w:rsid w:val="00DB4800"/>
    <w:rsid w:val="00DB4AED"/>
    <w:rsid w:val="00DB4D8C"/>
    <w:rsid w:val="00DB5198"/>
    <w:rsid w:val="00DB527F"/>
    <w:rsid w:val="00DB5ED3"/>
    <w:rsid w:val="00DB6326"/>
    <w:rsid w:val="00DB78DE"/>
    <w:rsid w:val="00DB7B0A"/>
    <w:rsid w:val="00DC0487"/>
    <w:rsid w:val="00DC0843"/>
    <w:rsid w:val="00DC09B5"/>
    <w:rsid w:val="00DC1551"/>
    <w:rsid w:val="00DC1B27"/>
    <w:rsid w:val="00DC1BCE"/>
    <w:rsid w:val="00DC2B8A"/>
    <w:rsid w:val="00DC3B5F"/>
    <w:rsid w:val="00DC3EE6"/>
    <w:rsid w:val="00DC3FC7"/>
    <w:rsid w:val="00DC4514"/>
    <w:rsid w:val="00DC468D"/>
    <w:rsid w:val="00DC4A47"/>
    <w:rsid w:val="00DC512B"/>
    <w:rsid w:val="00DC55B4"/>
    <w:rsid w:val="00DC5E04"/>
    <w:rsid w:val="00DC6725"/>
    <w:rsid w:val="00DC712B"/>
    <w:rsid w:val="00DC76F3"/>
    <w:rsid w:val="00DC7771"/>
    <w:rsid w:val="00DC79B6"/>
    <w:rsid w:val="00DD0569"/>
    <w:rsid w:val="00DD0B83"/>
    <w:rsid w:val="00DD0EC9"/>
    <w:rsid w:val="00DD1B4B"/>
    <w:rsid w:val="00DD2D2D"/>
    <w:rsid w:val="00DD30FE"/>
    <w:rsid w:val="00DD3127"/>
    <w:rsid w:val="00DD365C"/>
    <w:rsid w:val="00DD36F5"/>
    <w:rsid w:val="00DD5B02"/>
    <w:rsid w:val="00DD6AD5"/>
    <w:rsid w:val="00DD6DB9"/>
    <w:rsid w:val="00DD6EC6"/>
    <w:rsid w:val="00DD7397"/>
    <w:rsid w:val="00DD7A10"/>
    <w:rsid w:val="00DD7B7E"/>
    <w:rsid w:val="00DE11FB"/>
    <w:rsid w:val="00DE151D"/>
    <w:rsid w:val="00DE15A7"/>
    <w:rsid w:val="00DE1713"/>
    <w:rsid w:val="00DE1941"/>
    <w:rsid w:val="00DE1BA7"/>
    <w:rsid w:val="00DE26A6"/>
    <w:rsid w:val="00DE3599"/>
    <w:rsid w:val="00DE4C51"/>
    <w:rsid w:val="00DE5632"/>
    <w:rsid w:val="00DE6252"/>
    <w:rsid w:val="00DE6375"/>
    <w:rsid w:val="00DE6ABA"/>
    <w:rsid w:val="00DE6CBE"/>
    <w:rsid w:val="00DE7006"/>
    <w:rsid w:val="00DE782B"/>
    <w:rsid w:val="00DE78B5"/>
    <w:rsid w:val="00DF03AC"/>
    <w:rsid w:val="00DF0762"/>
    <w:rsid w:val="00DF0801"/>
    <w:rsid w:val="00DF0B6D"/>
    <w:rsid w:val="00DF1391"/>
    <w:rsid w:val="00DF17F0"/>
    <w:rsid w:val="00DF1841"/>
    <w:rsid w:val="00DF18A8"/>
    <w:rsid w:val="00DF26EA"/>
    <w:rsid w:val="00DF2D70"/>
    <w:rsid w:val="00DF3142"/>
    <w:rsid w:val="00DF3450"/>
    <w:rsid w:val="00DF41F5"/>
    <w:rsid w:val="00DF446D"/>
    <w:rsid w:val="00DF49B3"/>
    <w:rsid w:val="00DF4D30"/>
    <w:rsid w:val="00DF5E0A"/>
    <w:rsid w:val="00DF6194"/>
    <w:rsid w:val="00DF63A6"/>
    <w:rsid w:val="00DF6C7D"/>
    <w:rsid w:val="00DF7E76"/>
    <w:rsid w:val="00E00704"/>
    <w:rsid w:val="00E00B8C"/>
    <w:rsid w:val="00E00D48"/>
    <w:rsid w:val="00E00E89"/>
    <w:rsid w:val="00E0144C"/>
    <w:rsid w:val="00E014AD"/>
    <w:rsid w:val="00E0236B"/>
    <w:rsid w:val="00E026BB"/>
    <w:rsid w:val="00E029F4"/>
    <w:rsid w:val="00E02A16"/>
    <w:rsid w:val="00E03DFC"/>
    <w:rsid w:val="00E0428C"/>
    <w:rsid w:val="00E042B5"/>
    <w:rsid w:val="00E04849"/>
    <w:rsid w:val="00E04B49"/>
    <w:rsid w:val="00E04C20"/>
    <w:rsid w:val="00E0514F"/>
    <w:rsid w:val="00E05398"/>
    <w:rsid w:val="00E05CBD"/>
    <w:rsid w:val="00E0609E"/>
    <w:rsid w:val="00E06430"/>
    <w:rsid w:val="00E06778"/>
    <w:rsid w:val="00E06F17"/>
    <w:rsid w:val="00E06F56"/>
    <w:rsid w:val="00E0711F"/>
    <w:rsid w:val="00E07B6E"/>
    <w:rsid w:val="00E07C7C"/>
    <w:rsid w:val="00E104B5"/>
    <w:rsid w:val="00E119B2"/>
    <w:rsid w:val="00E12368"/>
    <w:rsid w:val="00E124DD"/>
    <w:rsid w:val="00E12BA1"/>
    <w:rsid w:val="00E13E8D"/>
    <w:rsid w:val="00E1481B"/>
    <w:rsid w:val="00E1587B"/>
    <w:rsid w:val="00E15BF4"/>
    <w:rsid w:val="00E15C88"/>
    <w:rsid w:val="00E16EF8"/>
    <w:rsid w:val="00E16FC4"/>
    <w:rsid w:val="00E1711D"/>
    <w:rsid w:val="00E17AC6"/>
    <w:rsid w:val="00E17CC3"/>
    <w:rsid w:val="00E200E2"/>
    <w:rsid w:val="00E2025E"/>
    <w:rsid w:val="00E202D9"/>
    <w:rsid w:val="00E20776"/>
    <w:rsid w:val="00E20C74"/>
    <w:rsid w:val="00E211A2"/>
    <w:rsid w:val="00E21D52"/>
    <w:rsid w:val="00E22482"/>
    <w:rsid w:val="00E22D73"/>
    <w:rsid w:val="00E22EA0"/>
    <w:rsid w:val="00E22FAE"/>
    <w:rsid w:val="00E24163"/>
    <w:rsid w:val="00E24390"/>
    <w:rsid w:val="00E248AD"/>
    <w:rsid w:val="00E24D80"/>
    <w:rsid w:val="00E24FA2"/>
    <w:rsid w:val="00E26061"/>
    <w:rsid w:val="00E260A2"/>
    <w:rsid w:val="00E261E1"/>
    <w:rsid w:val="00E26585"/>
    <w:rsid w:val="00E2681A"/>
    <w:rsid w:val="00E268B3"/>
    <w:rsid w:val="00E26982"/>
    <w:rsid w:val="00E27B0C"/>
    <w:rsid w:val="00E30381"/>
    <w:rsid w:val="00E30DEB"/>
    <w:rsid w:val="00E30FFA"/>
    <w:rsid w:val="00E311C8"/>
    <w:rsid w:val="00E31222"/>
    <w:rsid w:val="00E3169B"/>
    <w:rsid w:val="00E3289C"/>
    <w:rsid w:val="00E328D0"/>
    <w:rsid w:val="00E329E6"/>
    <w:rsid w:val="00E32E42"/>
    <w:rsid w:val="00E32EA3"/>
    <w:rsid w:val="00E345DD"/>
    <w:rsid w:val="00E34D80"/>
    <w:rsid w:val="00E34E2E"/>
    <w:rsid w:val="00E3526E"/>
    <w:rsid w:val="00E35579"/>
    <w:rsid w:val="00E35825"/>
    <w:rsid w:val="00E35A2A"/>
    <w:rsid w:val="00E36199"/>
    <w:rsid w:val="00E369BB"/>
    <w:rsid w:val="00E36AE7"/>
    <w:rsid w:val="00E36CFB"/>
    <w:rsid w:val="00E36E09"/>
    <w:rsid w:val="00E4038B"/>
    <w:rsid w:val="00E405BA"/>
    <w:rsid w:val="00E4081D"/>
    <w:rsid w:val="00E40EE0"/>
    <w:rsid w:val="00E41401"/>
    <w:rsid w:val="00E41667"/>
    <w:rsid w:val="00E42445"/>
    <w:rsid w:val="00E427EA"/>
    <w:rsid w:val="00E42CA6"/>
    <w:rsid w:val="00E42FF9"/>
    <w:rsid w:val="00E43989"/>
    <w:rsid w:val="00E43CE1"/>
    <w:rsid w:val="00E43D66"/>
    <w:rsid w:val="00E44DBA"/>
    <w:rsid w:val="00E45432"/>
    <w:rsid w:val="00E45A48"/>
    <w:rsid w:val="00E45E32"/>
    <w:rsid w:val="00E46110"/>
    <w:rsid w:val="00E46A9D"/>
    <w:rsid w:val="00E46C8C"/>
    <w:rsid w:val="00E47056"/>
    <w:rsid w:val="00E477A2"/>
    <w:rsid w:val="00E502F0"/>
    <w:rsid w:val="00E50426"/>
    <w:rsid w:val="00E50776"/>
    <w:rsid w:val="00E50838"/>
    <w:rsid w:val="00E50A11"/>
    <w:rsid w:val="00E51290"/>
    <w:rsid w:val="00E51497"/>
    <w:rsid w:val="00E51B01"/>
    <w:rsid w:val="00E51F57"/>
    <w:rsid w:val="00E52267"/>
    <w:rsid w:val="00E52CE5"/>
    <w:rsid w:val="00E5308F"/>
    <w:rsid w:val="00E531BD"/>
    <w:rsid w:val="00E5373C"/>
    <w:rsid w:val="00E53C6E"/>
    <w:rsid w:val="00E53F84"/>
    <w:rsid w:val="00E54197"/>
    <w:rsid w:val="00E547B4"/>
    <w:rsid w:val="00E5486B"/>
    <w:rsid w:val="00E54BD3"/>
    <w:rsid w:val="00E557FA"/>
    <w:rsid w:val="00E561BD"/>
    <w:rsid w:val="00E56457"/>
    <w:rsid w:val="00E56925"/>
    <w:rsid w:val="00E56D1D"/>
    <w:rsid w:val="00E573BF"/>
    <w:rsid w:val="00E578E8"/>
    <w:rsid w:val="00E57AA1"/>
    <w:rsid w:val="00E57FAB"/>
    <w:rsid w:val="00E604E1"/>
    <w:rsid w:val="00E607A0"/>
    <w:rsid w:val="00E6098B"/>
    <w:rsid w:val="00E60E56"/>
    <w:rsid w:val="00E61335"/>
    <w:rsid w:val="00E6156D"/>
    <w:rsid w:val="00E61F52"/>
    <w:rsid w:val="00E621B2"/>
    <w:rsid w:val="00E62436"/>
    <w:rsid w:val="00E6290C"/>
    <w:rsid w:val="00E62E67"/>
    <w:rsid w:val="00E63263"/>
    <w:rsid w:val="00E63335"/>
    <w:rsid w:val="00E63340"/>
    <w:rsid w:val="00E657D4"/>
    <w:rsid w:val="00E663D2"/>
    <w:rsid w:val="00E671E2"/>
    <w:rsid w:val="00E67250"/>
    <w:rsid w:val="00E675E9"/>
    <w:rsid w:val="00E6769B"/>
    <w:rsid w:val="00E676D6"/>
    <w:rsid w:val="00E67819"/>
    <w:rsid w:val="00E67930"/>
    <w:rsid w:val="00E67FE1"/>
    <w:rsid w:val="00E70122"/>
    <w:rsid w:val="00E7049F"/>
    <w:rsid w:val="00E7069E"/>
    <w:rsid w:val="00E70825"/>
    <w:rsid w:val="00E71B0F"/>
    <w:rsid w:val="00E73200"/>
    <w:rsid w:val="00E7322B"/>
    <w:rsid w:val="00E73AD6"/>
    <w:rsid w:val="00E73DBC"/>
    <w:rsid w:val="00E74825"/>
    <w:rsid w:val="00E74CB9"/>
    <w:rsid w:val="00E74D1F"/>
    <w:rsid w:val="00E74F88"/>
    <w:rsid w:val="00E75069"/>
    <w:rsid w:val="00E75759"/>
    <w:rsid w:val="00E75EF9"/>
    <w:rsid w:val="00E76404"/>
    <w:rsid w:val="00E76B59"/>
    <w:rsid w:val="00E772AF"/>
    <w:rsid w:val="00E772DB"/>
    <w:rsid w:val="00E77885"/>
    <w:rsid w:val="00E77C9C"/>
    <w:rsid w:val="00E77E73"/>
    <w:rsid w:val="00E8126E"/>
    <w:rsid w:val="00E814D1"/>
    <w:rsid w:val="00E818F3"/>
    <w:rsid w:val="00E81E43"/>
    <w:rsid w:val="00E82EA6"/>
    <w:rsid w:val="00E83034"/>
    <w:rsid w:val="00E831FC"/>
    <w:rsid w:val="00E832F1"/>
    <w:rsid w:val="00E834AE"/>
    <w:rsid w:val="00E83937"/>
    <w:rsid w:val="00E83BC9"/>
    <w:rsid w:val="00E8494B"/>
    <w:rsid w:val="00E849BC"/>
    <w:rsid w:val="00E84F28"/>
    <w:rsid w:val="00E851C9"/>
    <w:rsid w:val="00E852C4"/>
    <w:rsid w:val="00E85431"/>
    <w:rsid w:val="00E86028"/>
    <w:rsid w:val="00E86644"/>
    <w:rsid w:val="00E86F05"/>
    <w:rsid w:val="00E87233"/>
    <w:rsid w:val="00E87498"/>
    <w:rsid w:val="00E915D4"/>
    <w:rsid w:val="00E91667"/>
    <w:rsid w:val="00E91EDE"/>
    <w:rsid w:val="00E91F99"/>
    <w:rsid w:val="00E9240F"/>
    <w:rsid w:val="00E92511"/>
    <w:rsid w:val="00E9274B"/>
    <w:rsid w:val="00E9275E"/>
    <w:rsid w:val="00E92963"/>
    <w:rsid w:val="00E92C07"/>
    <w:rsid w:val="00E9383E"/>
    <w:rsid w:val="00E9384E"/>
    <w:rsid w:val="00E93C90"/>
    <w:rsid w:val="00E95149"/>
    <w:rsid w:val="00E958BF"/>
    <w:rsid w:val="00E959C3"/>
    <w:rsid w:val="00E95D6D"/>
    <w:rsid w:val="00E96570"/>
    <w:rsid w:val="00E96C3E"/>
    <w:rsid w:val="00E96F83"/>
    <w:rsid w:val="00E9770C"/>
    <w:rsid w:val="00E97B5E"/>
    <w:rsid w:val="00EA0005"/>
    <w:rsid w:val="00EA029F"/>
    <w:rsid w:val="00EA0CBB"/>
    <w:rsid w:val="00EA1393"/>
    <w:rsid w:val="00EA166A"/>
    <w:rsid w:val="00EA1DFF"/>
    <w:rsid w:val="00EA20E9"/>
    <w:rsid w:val="00EA28B8"/>
    <w:rsid w:val="00EA29E8"/>
    <w:rsid w:val="00EA3841"/>
    <w:rsid w:val="00EA39F7"/>
    <w:rsid w:val="00EA3BFF"/>
    <w:rsid w:val="00EA3E6F"/>
    <w:rsid w:val="00EA3F68"/>
    <w:rsid w:val="00EA476F"/>
    <w:rsid w:val="00EA4C83"/>
    <w:rsid w:val="00EA543C"/>
    <w:rsid w:val="00EA5E90"/>
    <w:rsid w:val="00EA650F"/>
    <w:rsid w:val="00EA6A18"/>
    <w:rsid w:val="00EA783E"/>
    <w:rsid w:val="00EB0469"/>
    <w:rsid w:val="00EB04C2"/>
    <w:rsid w:val="00EB0B48"/>
    <w:rsid w:val="00EB0F38"/>
    <w:rsid w:val="00EB14FA"/>
    <w:rsid w:val="00EB1FEF"/>
    <w:rsid w:val="00EB34BC"/>
    <w:rsid w:val="00EB350B"/>
    <w:rsid w:val="00EB3664"/>
    <w:rsid w:val="00EB3797"/>
    <w:rsid w:val="00EB383D"/>
    <w:rsid w:val="00EB5121"/>
    <w:rsid w:val="00EB565E"/>
    <w:rsid w:val="00EB5A1D"/>
    <w:rsid w:val="00EB5EB0"/>
    <w:rsid w:val="00EB6141"/>
    <w:rsid w:val="00EB62B5"/>
    <w:rsid w:val="00EB631C"/>
    <w:rsid w:val="00EB6B21"/>
    <w:rsid w:val="00EB6D8A"/>
    <w:rsid w:val="00EB7004"/>
    <w:rsid w:val="00EC0860"/>
    <w:rsid w:val="00EC1939"/>
    <w:rsid w:val="00EC1D65"/>
    <w:rsid w:val="00EC1F56"/>
    <w:rsid w:val="00EC2840"/>
    <w:rsid w:val="00EC2A49"/>
    <w:rsid w:val="00EC2DFD"/>
    <w:rsid w:val="00EC30DB"/>
    <w:rsid w:val="00EC3674"/>
    <w:rsid w:val="00EC3E2A"/>
    <w:rsid w:val="00EC428C"/>
    <w:rsid w:val="00EC45AC"/>
    <w:rsid w:val="00EC67D1"/>
    <w:rsid w:val="00EC6EE7"/>
    <w:rsid w:val="00EC75D6"/>
    <w:rsid w:val="00ED0A30"/>
    <w:rsid w:val="00ED0B30"/>
    <w:rsid w:val="00ED16D5"/>
    <w:rsid w:val="00ED1755"/>
    <w:rsid w:val="00ED1901"/>
    <w:rsid w:val="00ED2229"/>
    <w:rsid w:val="00ED22DC"/>
    <w:rsid w:val="00ED2E31"/>
    <w:rsid w:val="00ED33ED"/>
    <w:rsid w:val="00ED36ED"/>
    <w:rsid w:val="00ED3891"/>
    <w:rsid w:val="00ED3909"/>
    <w:rsid w:val="00ED3A31"/>
    <w:rsid w:val="00ED3BB9"/>
    <w:rsid w:val="00ED3E69"/>
    <w:rsid w:val="00ED418A"/>
    <w:rsid w:val="00ED450A"/>
    <w:rsid w:val="00ED466D"/>
    <w:rsid w:val="00ED4BCB"/>
    <w:rsid w:val="00ED4D53"/>
    <w:rsid w:val="00ED4EAF"/>
    <w:rsid w:val="00ED5618"/>
    <w:rsid w:val="00ED5F0E"/>
    <w:rsid w:val="00ED64BC"/>
    <w:rsid w:val="00ED70D4"/>
    <w:rsid w:val="00ED7A14"/>
    <w:rsid w:val="00ED7AB4"/>
    <w:rsid w:val="00ED7D24"/>
    <w:rsid w:val="00ED7FD9"/>
    <w:rsid w:val="00EE0254"/>
    <w:rsid w:val="00EE1C32"/>
    <w:rsid w:val="00EE1DE8"/>
    <w:rsid w:val="00EE2187"/>
    <w:rsid w:val="00EE2952"/>
    <w:rsid w:val="00EE29D6"/>
    <w:rsid w:val="00EE3266"/>
    <w:rsid w:val="00EE32C5"/>
    <w:rsid w:val="00EE32E8"/>
    <w:rsid w:val="00EE33B0"/>
    <w:rsid w:val="00EE34D5"/>
    <w:rsid w:val="00EE34E4"/>
    <w:rsid w:val="00EE3579"/>
    <w:rsid w:val="00EE35B5"/>
    <w:rsid w:val="00EE3843"/>
    <w:rsid w:val="00EE4047"/>
    <w:rsid w:val="00EE4B2A"/>
    <w:rsid w:val="00EE5205"/>
    <w:rsid w:val="00EE5378"/>
    <w:rsid w:val="00EE56C0"/>
    <w:rsid w:val="00EE5A1B"/>
    <w:rsid w:val="00EE5EC1"/>
    <w:rsid w:val="00EE6AC1"/>
    <w:rsid w:val="00EE6B16"/>
    <w:rsid w:val="00EE6DA4"/>
    <w:rsid w:val="00EE717F"/>
    <w:rsid w:val="00EF021E"/>
    <w:rsid w:val="00EF029E"/>
    <w:rsid w:val="00EF0520"/>
    <w:rsid w:val="00EF053A"/>
    <w:rsid w:val="00EF05CA"/>
    <w:rsid w:val="00EF0C69"/>
    <w:rsid w:val="00EF0F04"/>
    <w:rsid w:val="00EF1579"/>
    <w:rsid w:val="00EF1890"/>
    <w:rsid w:val="00EF18C4"/>
    <w:rsid w:val="00EF2F95"/>
    <w:rsid w:val="00EF2FC7"/>
    <w:rsid w:val="00EF3091"/>
    <w:rsid w:val="00EF36B8"/>
    <w:rsid w:val="00EF381D"/>
    <w:rsid w:val="00EF3B1A"/>
    <w:rsid w:val="00EF3F9D"/>
    <w:rsid w:val="00EF48C1"/>
    <w:rsid w:val="00EF49D8"/>
    <w:rsid w:val="00EF4CB3"/>
    <w:rsid w:val="00EF5351"/>
    <w:rsid w:val="00EF5447"/>
    <w:rsid w:val="00EF5542"/>
    <w:rsid w:val="00EF57BD"/>
    <w:rsid w:val="00EF58D8"/>
    <w:rsid w:val="00EF60BC"/>
    <w:rsid w:val="00EF62C3"/>
    <w:rsid w:val="00EF6B4C"/>
    <w:rsid w:val="00EF7244"/>
    <w:rsid w:val="00EF749D"/>
    <w:rsid w:val="00EF757E"/>
    <w:rsid w:val="00EF7C9A"/>
    <w:rsid w:val="00F00329"/>
    <w:rsid w:val="00F00520"/>
    <w:rsid w:val="00F00887"/>
    <w:rsid w:val="00F01024"/>
    <w:rsid w:val="00F01377"/>
    <w:rsid w:val="00F01AB1"/>
    <w:rsid w:val="00F01E1C"/>
    <w:rsid w:val="00F01F78"/>
    <w:rsid w:val="00F02A3F"/>
    <w:rsid w:val="00F02CE6"/>
    <w:rsid w:val="00F036F9"/>
    <w:rsid w:val="00F03AC3"/>
    <w:rsid w:val="00F03FDC"/>
    <w:rsid w:val="00F040A4"/>
    <w:rsid w:val="00F04215"/>
    <w:rsid w:val="00F04289"/>
    <w:rsid w:val="00F04299"/>
    <w:rsid w:val="00F0488E"/>
    <w:rsid w:val="00F04E2C"/>
    <w:rsid w:val="00F05507"/>
    <w:rsid w:val="00F057BF"/>
    <w:rsid w:val="00F05F80"/>
    <w:rsid w:val="00F0665E"/>
    <w:rsid w:val="00F06A13"/>
    <w:rsid w:val="00F0703B"/>
    <w:rsid w:val="00F07255"/>
    <w:rsid w:val="00F074DE"/>
    <w:rsid w:val="00F10650"/>
    <w:rsid w:val="00F117FC"/>
    <w:rsid w:val="00F12309"/>
    <w:rsid w:val="00F124D2"/>
    <w:rsid w:val="00F13348"/>
    <w:rsid w:val="00F133B8"/>
    <w:rsid w:val="00F13D1A"/>
    <w:rsid w:val="00F13E8B"/>
    <w:rsid w:val="00F1471B"/>
    <w:rsid w:val="00F158E2"/>
    <w:rsid w:val="00F15CF1"/>
    <w:rsid w:val="00F1618B"/>
    <w:rsid w:val="00F165E7"/>
    <w:rsid w:val="00F16883"/>
    <w:rsid w:val="00F17FD7"/>
    <w:rsid w:val="00F201B9"/>
    <w:rsid w:val="00F20CF7"/>
    <w:rsid w:val="00F21414"/>
    <w:rsid w:val="00F21905"/>
    <w:rsid w:val="00F21F2C"/>
    <w:rsid w:val="00F22798"/>
    <w:rsid w:val="00F22FF9"/>
    <w:rsid w:val="00F23999"/>
    <w:rsid w:val="00F23EBA"/>
    <w:rsid w:val="00F2438D"/>
    <w:rsid w:val="00F24EF7"/>
    <w:rsid w:val="00F262C8"/>
    <w:rsid w:val="00F2717E"/>
    <w:rsid w:val="00F276F9"/>
    <w:rsid w:val="00F30820"/>
    <w:rsid w:val="00F31593"/>
    <w:rsid w:val="00F31666"/>
    <w:rsid w:val="00F316CB"/>
    <w:rsid w:val="00F32BCA"/>
    <w:rsid w:val="00F3324C"/>
    <w:rsid w:val="00F336E3"/>
    <w:rsid w:val="00F33A3C"/>
    <w:rsid w:val="00F33F48"/>
    <w:rsid w:val="00F34A13"/>
    <w:rsid w:val="00F34FA2"/>
    <w:rsid w:val="00F3518B"/>
    <w:rsid w:val="00F351EB"/>
    <w:rsid w:val="00F3548B"/>
    <w:rsid w:val="00F369E2"/>
    <w:rsid w:val="00F36B7B"/>
    <w:rsid w:val="00F36C65"/>
    <w:rsid w:val="00F36F12"/>
    <w:rsid w:val="00F375CE"/>
    <w:rsid w:val="00F37DF8"/>
    <w:rsid w:val="00F4005E"/>
    <w:rsid w:val="00F40246"/>
    <w:rsid w:val="00F40D36"/>
    <w:rsid w:val="00F4112B"/>
    <w:rsid w:val="00F4115B"/>
    <w:rsid w:val="00F4123F"/>
    <w:rsid w:val="00F4197C"/>
    <w:rsid w:val="00F41AFB"/>
    <w:rsid w:val="00F41F15"/>
    <w:rsid w:val="00F4282F"/>
    <w:rsid w:val="00F4286A"/>
    <w:rsid w:val="00F4496B"/>
    <w:rsid w:val="00F449A9"/>
    <w:rsid w:val="00F460BE"/>
    <w:rsid w:val="00F462F5"/>
    <w:rsid w:val="00F4655B"/>
    <w:rsid w:val="00F46629"/>
    <w:rsid w:val="00F479F1"/>
    <w:rsid w:val="00F50297"/>
    <w:rsid w:val="00F5086A"/>
    <w:rsid w:val="00F51C4D"/>
    <w:rsid w:val="00F51DA8"/>
    <w:rsid w:val="00F5251F"/>
    <w:rsid w:val="00F53993"/>
    <w:rsid w:val="00F53D71"/>
    <w:rsid w:val="00F5487C"/>
    <w:rsid w:val="00F54F82"/>
    <w:rsid w:val="00F55485"/>
    <w:rsid w:val="00F5557A"/>
    <w:rsid w:val="00F55605"/>
    <w:rsid w:val="00F55FA0"/>
    <w:rsid w:val="00F55FEC"/>
    <w:rsid w:val="00F5616A"/>
    <w:rsid w:val="00F563D4"/>
    <w:rsid w:val="00F5686C"/>
    <w:rsid w:val="00F56E94"/>
    <w:rsid w:val="00F56FB9"/>
    <w:rsid w:val="00F5708E"/>
    <w:rsid w:val="00F57280"/>
    <w:rsid w:val="00F57A69"/>
    <w:rsid w:val="00F600FF"/>
    <w:rsid w:val="00F60898"/>
    <w:rsid w:val="00F6100B"/>
    <w:rsid w:val="00F61799"/>
    <w:rsid w:val="00F61D04"/>
    <w:rsid w:val="00F622AA"/>
    <w:rsid w:val="00F6287A"/>
    <w:rsid w:val="00F62FD1"/>
    <w:rsid w:val="00F6338C"/>
    <w:rsid w:val="00F63726"/>
    <w:rsid w:val="00F63A75"/>
    <w:rsid w:val="00F63C72"/>
    <w:rsid w:val="00F65132"/>
    <w:rsid w:val="00F6579F"/>
    <w:rsid w:val="00F65974"/>
    <w:rsid w:val="00F65D79"/>
    <w:rsid w:val="00F663A1"/>
    <w:rsid w:val="00F67A47"/>
    <w:rsid w:val="00F67AAB"/>
    <w:rsid w:val="00F700F1"/>
    <w:rsid w:val="00F702AE"/>
    <w:rsid w:val="00F708FF"/>
    <w:rsid w:val="00F70AFB"/>
    <w:rsid w:val="00F71CA0"/>
    <w:rsid w:val="00F71D0D"/>
    <w:rsid w:val="00F721F6"/>
    <w:rsid w:val="00F7273B"/>
    <w:rsid w:val="00F72749"/>
    <w:rsid w:val="00F72873"/>
    <w:rsid w:val="00F737C6"/>
    <w:rsid w:val="00F74094"/>
    <w:rsid w:val="00F74799"/>
    <w:rsid w:val="00F7493B"/>
    <w:rsid w:val="00F74BF8"/>
    <w:rsid w:val="00F74CEF"/>
    <w:rsid w:val="00F74FEF"/>
    <w:rsid w:val="00F75006"/>
    <w:rsid w:val="00F75099"/>
    <w:rsid w:val="00F75BDB"/>
    <w:rsid w:val="00F7642B"/>
    <w:rsid w:val="00F764F2"/>
    <w:rsid w:val="00F76FBF"/>
    <w:rsid w:val="00F770A3"/>
    <w:rsid w:val="00F770B9"/>
    <w:rsid w:val="00F77419"/>
    <w:rsid w:val="00F77E8C"/>
    <w:rsid w:val="00F80C66"/>
    <w:rsid w:val="00F810B3"/>
    <w:rsid w:val="00F8277C"/>
    <w:rsid w:val="00F8280F"/>
    <w:rsid w:val="00F829C9"/>
    <w:rsid w:val="00F82C72"/>
    <w:rsid w:val="00F83511"/>
    <w:rsid w:val="00F83AC1"/>
    <w:rsid w:val="00F83E76"/>
    <w:rsid w:val="00F84590"/>
    <w:rsid w:val="00F8564E"/>
    <w:rsid w:val="00F85B70"/>
    <w:rsid w:val="00F8647C"/>
    <w:rsid w:val="00F864CD"/>
    <w:rsid w:val="00F86F43"/>
    <w:rsid w:val="00F87888"/>
    <w:rsid w:val="00F878B8"/>
    <w:rsid w:val="00F87DB8"/>
    <w:rsid w:val="00F90A54"/>
    <w:rsid w:val="00F915C8"/>
    <w:rsid w:val="00F92A9C"/>
    <w:rsid w:val="00F9351F"/>
    <w:rsid w:val="00F948A1"/>
    <w:rsid w:val="00F95081"/>
    <w:rsid w:val="00F9560F"/>
    <w:rsid w:val="00F956A6"/>
    <w:rsid w:val="00F956F4"/>
    <w:rsid w:val="00F962B4"/>
    <w:rsid w:val="00F968FC"/>
    <w:rsid w:val="00F96C38"/>
    <w:rsid w:val="00F970E9"/>
    <w:rsid w:val="00F9764D"/>
    <w:rsid w:val="00F97A4B"/>
    <w:rsid w:val="00FA0CED"/>
    <w:rsid w:val="00FA0DA3"/>
    <w:rsid w:val="00FA0F83"/>
    <w:rsid w:val="00FA1ABC"/>
    <w:rsid w:val="00FA331F"/>
    <w:rsid w:val="00FA3A5C"/>
    <w:rsid w:val="00FA3ACE"/>
    <w:rsid w:val="00FA3CE7"/>
    <w:rsid w:val="00FA4502"/>
    <w:rsid w:val="00FA5C91"/>
    <w:rsid w:val="00FA6064"/>
    <w:rsid w:val="00FA65D4"/>
    <w:rsid w:val="00FA68C9"/>
    <w:rsid w:val="00FA693D"/>
    <w:rsid w:val="00FA6A13"/>
    <w:rsid w:val="00FA6A66"/>
    <w:rsid w:val="00FA6A86"/>
    <w:rsid w:val="00FA6BE6"/>
    <w:rsid w:val="00FA6C65"/>
    <w:rsid w:val="00FA72FB"/>
    <w:rsid w:val="00FA76B8"/>
    <w:rsid w:val="00FA76F9"/>
    <w:rsid w:val="00FA7E71"/>
    <w:rsid w:val="00FB1453"/>
    <w:rsid w:val="00FB14E6"/>
    <w:rsid w:val="00FB180E"/>
    <w:rsid w:val="00FB2571"/>
    <w:rsid w:val="00FB2604"/>
    <w:rsid w:val="00FB264C"/>
    <w:rsid w:val="00FB3624"/>
    <w:rsid w:val="00FB3EC9"/>
    <w:rsid w:val="00FB41EC"/>
    <w:rsid w:val="00FB43E0"/>
    <w:rsid w:val="00FB458A"/>
    <w:rsid w:val="00FB45F9"/>
    <w:rsid w:val="00FB4916"/>
    <w:rsid w:val="00FB4B18"/>
    <w:rsid w:val="00FB5247"/>
    <w:rsid w:val="00FB56E2"/>
    <w:rsid w:val="00FB5853"/>
    <w:rsid w:val="00FB5D51"/>
    <w:rsid w:val="00FB5FFC"/>
    <w:rsid w:val="00FB6156"/>
    <w:rsid w:val="00FB6301"/>
    <w:rsid w:val="00FB64EF"/>
    <w:rsid w:val="00FB6D46"/>
    <w:rsid w:val="00FC191C"/>
    <w:rsid w:val="00FC1C02"/>
    <w:rsid w:val="00FC1DAD"/>
    <w:rsid w:val="00FC2022"/>
    <w:rsid w:val="00FC25B6"/>
    <w:rsid w:val="00FC2A11"/>
    <w:rsid w:val="00FC2E31"/>
    <w:rsid w:val="00FC3687"/>
    <w:rsid w:val="00FC3B36"/>
    <w:rsid w:val="00FC4093"/>
    <w:rsid w:val="00FC4493"/>
    <w:rsid w:val="00FC4BD3"/>
    <w:rsid w:val="00FC51B6"/>
    <w:rsid w:val="00FC5542"/>
    <w:rsid w:val="00FC5749"/>
    <w:rsid w:val="00FC5A67"/>
    <w:rsid w:val="00FC5E50"/>
    <w:rsid w:val="00FC6A43"/>
    <w:rsid w:val="00FC7715"/>
    <w:rsid w:val="00FC7B0A"/>
    <w:rsid w:val="00FD00E5"/>
    <w:rsid w:val="00FD0F59"/>
    <w:rsid w:val="00FD17B7"/>
    <w:rsid w:val="00FD1FE3"/>
    <w:rsid w:val="00FD22A3"/>
    <w:rsid w:val="00FD2363"/>
    <w:rsid w:val="00FD2778"/>
    <w:rsid w:val="00FD2ACF"/>
    <w:rsid w:val="00FD2B4A"/>
    <w:rsid w:val="00FD2DAD"/>
    <w:rsid w:val="00FD2E8A"/>
    <w:rsid w:val="00FD30D3"/>
    <w:rsid w:val="00FD3277"/>
    <w:rsid w:val="00FD3A3B"/>
    <w:rsid w:val="00FD3C1F"/>
    <w:rsid w:val="00FD401D"/>
    <w:rsid w:val="00FD41CA"/>
    <w:rsid w:val="00FD4285"/>
    <w:rsid w:val="00FD452B"/>
    <w:rsid w:val="00FD5180"/>
    <w:rsid w:val="00FD5603"/>
    <w:rsid w:val="00FD5860"/>
    <w:rsid w:val="00FD6257"/>
    <w:rsid w:val="00FD64C8"/>
    <w:rsid w:val="00FD668A"/>
    <w:rsid w:val="00FD6F68"/>
    <w:rsid w:val="00FD759C"/>
    <w:rsid w:val="00FD760F"/>
    <w:rsid w:val="00FD79BC"/>
    <w:rsid w:val="00FE031B"/>
    <w:rsid w:val="00FE0A94"/>
    <w:rsid w:val="00FE0DFF"/>
    <w:rsid w:val="00FE1330"/>
    <w:rsid w:val="00FE1519"/>
    <w:rsid w:val="00FE15E0"/>
    <w:rsid w:val="00FE169F"/>
    <w:rsid w:val="00FE1FEA"/>
    <w:rsid w:val="00FE3344"/>
    <w:rsid w:val="00FE3564"/>
    <w:rsid w:val="00FE37A5"/>
    <w:rsid w:val="00FE3B54"/>
    <w:rsid w:val="00FE3C52"/>
    <w:rsid w:val="00FE44D1"/>
    <w:rsid w:val="00FE480C"/>
    <w:rsid w:val="00FE49A7"/>
    <w:rsid w:val="00FE4BE4"/>
    <w:rsid w:val="00FE4EA0"/>
    <w:rsid w:val="00FE4FD3"/>
    <w:rsid w:val="00FE567F"/>
    <w:rsid w:val="00FE5681"/>
    <w:rsid w:val="00FE5830"/>
    <w:rsid w:val="00FE5C98"/>
    <w:rsid w:val="00FE5DB5"/>
    <w:rsid w:val="00FE5E0F"/>
    <w:rsid w:val="00FE693D"/>
    <w:rsid w:val="00FE69E4"/>
    <w:rsid w:val="00FE6B90"/>
    <w:rsid w:val="00FE70B3"/>
    <w:rsid w:val="00FE7613"/>
    <w:rsid w:val="00FE7AAB"/>
    <w:rsid w:val="00FE7B74"/>
    <w:rsid w:val="00FF0A5D"/>
    <w:rsid w:val="00FF0C78"/>
    <w:rsid w:val="00FF0D21"/>
    <w:rsid w:val="00FF29D2"/>
    <w:rsid w:val="00FF3051"/>
    <w:rsid w:val="00FF3332"/>
    <w:rsid w:val="00FF3D29"/>
    <w:rsid w:val="00FF3FCF"/>
    <w:rsid w:val="00FF484C"/>
    <w:rsid w:val="00FF50E5"/>
    <w:rsid w:val="00FF66B6"/>
    <w:rsid w:val="00FF66ED"/>
    <w:rsid w:val="00FF67EA"/>
    <w:rsid w:val="00FF6CBE"/>
    <w:rsid w:val="00FF6D66"/>
    <w:rsid w:val="00FF6EBF"/>
    <w:rsid w:val="00FF702E"/>
    <w:rsid w:val="00FF761D"/>
    <w:rsid w:val="00FF79DB"/>
    <w:rsid w:val="00FF7F84"/>
    <w:rsid w:val="058E3072"/>
    <w:rsid w:val="0C4E5BA7"/>
    <w:rsid w:val="12563C3A"/>
    <w:rsid w:val="303B2130"/>
    <w:rsid w:val="6956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A7AF31F"/>
  <w15:docId w15:val="{DF6017FA-A0F8-4735-92F8-C49DE267C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 w:qFormat="1"/>
    <w:lsdException w:name="toc 6" w:uiPriority="39" w:qFormat="1"/>
    <w:lsdException w:name="toc 7" w:uiPriority="39"/>
    <w:lsdException w:name="toc 8" w:uiPriority="39" w:qFormat="1"/>
    <w:lsdException w:name="toc 9" w:uiPriority="39" w:qFormat="1"/>
    <w:lsdException w:name="Normal Indent" w:qFormat="1"/>
    <w:lsdException w:name="footnote text" w:semiHidden="1" w:qFormat="1"/>
    <w:lsdException w:name="annotation text" w:semiHidden="1" w:qFormat="1"/>
    <w:lsdException w:name="index heading" w:semiHidden="1" w:unhideWhenUsed="1"/>
    <w:lsdException w:name="caption" w:unhideWhenUsed="1" w:qFormat="1"/>
    <w:lsdException w:name="table of figures" w:uiPriority="99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qFormat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qFormat="1"/>
    <w:lsdException w:name="List" w:semiHidden="1" w:unhideWhenUsed="1"/>
    <w:lsdException w:name="List Bullet" w:qFormat="1"/>
    <w:lsdException w:name="List 2" w:semiHidden="1" w:unhideWhenUsed="1"/>
    <w:lsdException w:name="List 3" w:semiHidden="1" w:unhideWhenUsed="1"/>
    <w:lsdException w:name="List Bullet 2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qFormat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qFormat="1"/>
    <w:lsdException w:name="Body Text Indent 3" w:qFormat="1"/>
    <w:lsdException w:name="Block Text" w:qFormat="1"/>
    <w:lsdException w:name="Hyperlink" w:uiPriority="99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14DF7"/>
    <w:pPr>
      <w:spacing w:after="120"/>
      <w:jc w:val="both"/>
    </w:pPr>
    <w:rPr>
      <w:rFonts w:asciiTheme="minorHAnsi" w:eastAsiaTheme="minorEastAsia" w:hAnsiTheme="minorHAnsi" w:cstheme="minorBidi"/>
      <w:szCs w:val="22"/>
      <w:lang w:val="en-GB" w:bidi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pageBreakBefore/>
      <w:numPr>
        <w:numId w:val="1"/>
      </w:numPr>
      <w:pBdr>
        <w:bottom w:val="single" w:sz="12" w:space="1" w:color="3E762A" w:themeColor="accent1" w:themeShade="BF"/>
      </w:pBdr>
      <w:spacing w:before="120"/>
      <w:outlineLvl w:val="0"/>
    </w:pPr>
    <w:rPr>
      <w:rFonts w:asciiTheme="majorHAnsi" w:eastAsiaTheme="majorEastAsia" w:hAnsiTheme="majorHAnsi" w:cstheme="majorBidi"/>
      <w:b/>
      <w:bCs/>
      <w:color w:val="3E762A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numPr>
        <w:ilvl w:val="1"/>
        <w:numId w:val="1"/>
      </w:numPr>
      <w:pBdr>
        <w:bottom w:val="single" w:sz="8" w:space="1" w:color="549E39" w:themeColor="accent1"/>
      </w:pBdr>
      <w:spacing w:before="120"/>
      <w:outlineLvl w:val="1"/>
    </w:pPr>
    <w:rPr>
      <w:rFonts w:asciiTheme="majorHAnsi" w:eastAsiaTheme="majorEastAsia" w:hAnsiTheme="majorHAnsi" w:cstheme="majorBidi"/>
      <w:color w:val="3E762A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numPr>
        <w:ilvl w:val="2"/>
        <w:numId w:val="1"/>
      </w:numPr>
      <w:pBdr>
        <w:bottom w:val="single" w:sz="4" w:space="1" w:color="93D07C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549E39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numPr>
        <w:ilvl w:val="3"/>
        <w:numId w:val="1"/>
      </w:numPr>
      <w:pBdr>
        <w:bottom w:val="single" w:sz="4" w:space="2" w:color="B7DFA8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549E39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numPr>
        <w:ilvl w:val="4"/>
        <w:numId w:val="1"/>
      </w:numPr>
      <w:spacing w:before="200" w:after="80"/>
      <w:outlineLvl w:val="4"/>
    </w:pPr>
    <w:rPr>
      <w:rFonts w:asciiTheme="majorHAnsi" w:eastAsiaTheme="majorEastAsia" w:hAnsiTheme="majorHAnsi" w:cstheme="majorBidi"/>
      <w:color w:val="549E39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numPr>
        <w:ilvl w:val="5"/>
        <w:numId w:val="1"/>
      </w:num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549E39" w:themeColor="accent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numPr>
        <w:ilvl w:val="6"/>
        <w:numId w:val="1"/>
      </w:num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C0CF3A" w:themeColor="accent3"/>
      <w:szCs w:val="2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numPr>
        <w:ilvl w:val="7"/>
        <w:numId w:val="1"/>
      </w:num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C0CF3A" w:themeColor="accent3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numPr>
        <w:ilvl w:val="8"/>
        <w:numId w:val="1"/>
      </w:num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C0CF3A" w:themeColor="accent3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qFormat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qFormat/>
    <w:pPr>
      <w:spacing w:before="120"/>
    </w:pPr>
    <w:rPr>
      <w:rFonts w:ascii="Arial Bold" w:hAnsi="Arial Bold"/>
      <w:b/>
    </w:rPr>
  </w:style>
  <w:style w:type="paragraph" w:styleId="BodyText">
    <w:name w:val="Body Text"/>
    <w:basedOn w:val="Normal"/>
    <w:link w:val="BodyTextChar"/>
    <w:qFormat/>
    <w:pPr>
      <w:spacing w:before="120"/>
    </w:pPr>
    <w:rPr>
      <w:rFonts w:ascii="Arial" w:hAnsi="Arial"/>
      <w:iCs/>
      <w:sz w:val="22"/>
    </w:rPr>
  </w:style>
  <w:style w:type="paragraph" w:styleId="BodyText3">
    <w:name w:val="Body Text 3"/>
    <w:basedOn w:val="Normal"/>
    <w:qFormat/>
    <w:rPr>
      <w:sz w:val="16"/>
      <w:szCs w:val="16"/>
    </w:rPr>
  </w:style>
  <w:style w:type="paragraph" w:styleId="BodyTextIndent">
    <w:name w:val="Body Text Indent"/>
    <w:basedOn w:val="Normal"/>
    <w:pPr>
      <w:ind w:left="432"/>
    </w:pPr>
    <w:rPr>
      <w:b/>
      <w:sz w:val="24"/>
    </w:rPr>
  </w:style>
  <w:style w:type="paragraph" w:styleId="BodyTextIndent2">
    <w:name w:val="Body Text Indent 2"/>
    <w:basedOn w:val="Normal"/>
    <w:rPr>
      <w:i/>
      <w:sz w:val="18"/>
    </w:rPr>
  </w:style>
  <w:style w:type="paragraph" w:styleId="BodyTextIndent3">
    <w:name w:val="Body Text Indent 3"/>
    <w:basedOn w:val="Normal"/>
    <w:qFormat/>
    <w:pPr>
      <w:ind w:left="1170" w:hanging="450"/>
    </w:pPr>
    <w:rPr>
      <w:i/>
      <w:sz w:val="18"/>
    </w:rPr>
  </w:style>
  <w:style w:type="paragraph" w:styleId="Caption">
    <w:name w:val="caption"/>
    <w:basedOn w:val="Normal"/>
    <w:next w:val="Normal"/>
    <w:link w:val="CaptionChar"/>
    <w:unhideWhenUsed/>
    <w:qFormat/>
    <w:rPr>
      <w:b/>
      <w:bCs/>
      <w:sz w:val="18"/>
      <w:szCs w:val="18"/>
    </w:rPr>
  </w:style>
  <w:style w:type="paragraph" w:styleId="CommentText">
    <w:name w:val="annotation text"/>
    <w:basedOn w:val="Normal"/>
    <w:link w:val="CommentTextChar"/>
    <w:semiHidden/>
    <w:qFormat/>
    <w:rPr>
      <w:szCs w:val="20"/>
    </w:rPr>
  </w:style>
  <w:style w:type="paragraph" w:styleId="CommentSubject">
    <w:name w:val="annotation subject"/>
    <w:basedOn w:val="CommentText"/>
    <w:next w:val="CommentText"/>
    <w:semiHidden/>
    <w:qFormat/>
    <w:rPr>
      <w:b/>
      <w:bCs/>
    </w:rPr>
  </w:style>
  <w:style w:type="paragraph" w:styleId="DocumentMap">
    <w:name w:val="Document Map"/>
    <w:basedOn w:val="Normal"/>
    <w:semiHidden/>
    <w:qFormat/>
    <w:pPr>
      <w:shd w:val="clear" w:color="auto" w:fill="000080"/>
    </w:pPr>
    <w:rPr>
      <w:rFonts w:ascii="Tahoma" w:hAnsi="Tahoma"/>
    </w:rPr>
  </w:style>
  <w:style w:type="paragraph" w:styleId="Footer">
    <w:name w:val="footer"/>
    <w:basedOn w:val="Normal"/>
    <w:pPr>
      <w:spacing w:before="120"/>
      <w:jc w:val="left"/>
    </w:pPr>
    <w:rPr>
      <w:rFonts w:ascii="Arial" w:hAnsi="Arial"/>
      <w:sz w:val="16"/>
    </w:rPr>
  </w:style>
  <w:style w:type="paragraph" w:styleId="FootnoteText">
    <w:name w:val="footnote text"/>
    <w:basedOn w:val="Normal"/>
    <w:semiHidden/>
    <w:qFormat/>
    <w:rPr>
      <w:rFonts w:ascii="Arial" w:hAnsi="Arial"/>
      <w:szCs w:val="20"/>
    </w:rPr>
  </w:style>
  <w:style w:type="paragraph" w:styleId="Header">
    <w:name w:val="header"/>
    <w:basedOn w:val="Normal"/>
    <w:rPr>
      <w:rFonts w:ascii="Arial" w:hAnsi="Arial" w:cs="Arial"/>
      <w:sz w:val="18"/>
      <w:szCs w:val="18"/>
      <w:lang w:val="en-AU"/>
    </w:rPr>
  </w:style>
  <w:style w:type="paragraph" w:styleId="HTMLPreformatted">
    <w:name w:val="HTML Preformatted"/>
    <w:basedOn w:val="Normal"/>
    <w:link w:val="HTMLPreformattedChar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Times New Roman" w:hAnsi="Courier New" w:cs="Courier New"/>
      <w:szCs w:val="20"/>
      <w:lang w:val="en-US" w:bidi="ar-SA"/>
    </w:rPr>
  </w:style>
  <w:style w:type="paragraph" w:styleId="ListBullet">
    <w:name w:val="List Bullet"/>
    <w:basedOn w:val="Normal"/>
    <w:qFormat/>
    <w:pPr>
      <w:numPr>
        <w:numId w:val="2"/>
      </w:numPr>
    </w:pPr>
  </w:style>
  <w:style w:type="paragraph" w:styleId="ListBullet2">
    <w:name w:val="List Bullet 2"/>
    <w:basedOn w:val="ListBullet"/>
    <w:qFormat/>
    <w:pPr>
      <w:numPr>
        <w:numId w:val="0"/>
      </w:numPr>
      <w:spacing w:after="160"/>
    </w:pPr>
    <w:rPr>
      <w:rFonts w:ascii="Arial" w:hAnsi="Arial" w:cs="Arial"/>
      <w:bCs/>
      <w:szCs w:val="20"/>
    </w:rPr>
  </w:style>
  <w:style w:type="paragraph" w:styleId="MessageHeader">
    <w:name w:val="Message Header"/>
    <w:basedOn w:val="Normal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before="120"/>
      <w:ind w:left="1080" w:hanging="1080"/>
      <w:jc w:val="center"/>
    </w:pPr>
    <w:rPr>
      <w:rFonts w:ascii="Arial Bold" w:hAnsi="Arial Bold" w:cs="Arial"/>
      <w:b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qFormat/>
  </w:style>
  <w:style w:type="paragraph" w:styleId="PlainText">
    <w:name w:val="Plain Text"/>
    <w:basedOn w:val="Normal"/>
    <w:qFormat/>
    <w:rPr>
      <w:rFonts w:ascii="Wingdings" w:hAnsi="Wingdings" w:cs="Courier New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00" w:after="900"/>
      <w:jc w:val="right"/>
    </w:pPr>
    <w:rPr>
      <w:i/>
      <w:iCs/>
      <w:sz w:val="24"/>
      <w:szCs w:val="24"/>
    </w:rPr>
  </w:style>
  <w:style w:type="paragraph" w:styleId="TableofFigures">
    <w:name w:val="table of figures"/>
    <w:basedOn w:val="Normal"/>
    <w:next w:val="Normal"/>
    <w:uiPriority w:val="99"/>
    <w:qFormat/>
    <w:pPr>
      <w:ind w:left="480" w:hanging="480"/>
    </w:pPr>
  </w:style>
  <w:style w:type="paragraph" w:styleId="Title">
    <w:name w:val="Title"/>
    <w:basedOn w:val="Normal"/>
    <w:next w:val="Normal"/>
    <w:link w:val="TitleChar"/>
    <w:uiPriority w:val="10"/>
    <w:qFormat/>
    <w:pPr>
      <w:pageBreakBefore/>
      <w:pBdr>
        <w:bottom w:val="single" w:sz="12" w:space="1" w:color="222F28" w:themeColor="text2" w:themeShade="80"/>
      </w:pBdr>
      <w:jc w:val="left"/>
    </w:pPr>
    <w:rPr>
      <w:rFonts w:asciiTheme="majorHAnsi" w:eastAsiaTheme="majorEastAsia" w:hAnsiTheme="majorHAnsi" w:cstheme="majorBidi"/>
      <w:b/>
      <w:iCs/>
      <w:color w:val="2A4F1C" w:themeColor="accent1" w:themeShade="80"/>
      <w:sz w:val="24"/>
      <w:szCs w:val="60"/>
    </w:rPr>
  </w:style>
  <w:style w:type="paragraph" w:styleId="TOAHeading">
    <w:name w:val="toa heading"/>
    <w:basedOn w:val="Normal"/>
    <w:next w:val="Normal"/>
    <w:semiHidden/>
    <w:qFormat/>
    <w:pPr>
      <w:spacing w:before="120"/>
      <w:jc w:val="center"/>
    </w:pPr>
    <w:rPr>
      <w:rFonts w:ascii="Arial Bold" w:hAnsi="Arial Bold" w:cs="Arial"/>
      <w:b/>
      <w:bCs/>
      <w:u w:val="single"/>
    </w:rPr>
  </w:style>
  <w:style w:type="paragraph" w:styleId="TOC1">
    <w:name w:val="toc 1"/>
    <w:basedOn w:val="Normal"/>
    <w:next w:val="Normal"/>
    <w:uiPriority w:val="39"/>
    <w:pPr>
      <w:spacing w:before="120"/>
      <w:jc w:val="left"/>
    </w:pPr>
    <w:rPr>
      <w:b/>
      <w:bCs/>
      <w:caps/>
      <w:szCs w:val="20"/>
    </w:rPr>
  </w:style>
  <w:style w:type="paragraph" w:styleId="TOC2">
    <w:name w:val="toc 2"/>
    <w:basedOn w:val="Normal"/>
    <w:next w:val="Normal"/>
    <w:uiPriority w:val="39"/>
    <w:pPr>
      <w:ind w:left="200"/>
      <w:jc w:val="left"/>
    </w:pPr>
    <w:rPr>
      <w:smallCaps/>
      <w:szCs w:val="20"/>
    </w:rPr>
  </w:style>
  <w:style w:type="paragraph" w:styleId="TOC3">
    <w:name w:val="toc 3"/>
    <w:basedOn w:val="Normal"/>
    <w:next w:val="Normal"/>
    <w:uiPriority w:val="39"/>
    <w:pPr>
      <w:ind w:left="400"/>
      <w:jc w:val="left"/>
    </w:pPr>
    <w:rPr>
      <w:i/>
      <w:iCs/>
      <w:szCs w:val="20"/>
    </w:rPr>
  </w:style>
  <w:style w:type="paragraph" w:styleId="TOC4">
    <w:name w:val="toc 4"/>
    <w:basedOn w:val="Normal"/>
    <w:next w:val="Normal"/>
    <w:uiPriority w:val="39"/>
    <w:pPr>
      <w:ind w:left="600"/>
      <w:jc w:val="left"/>
    </w:pPr>
    <w:rPr>
      <w:sz w:val="18"/>
      <w:szCs w:val="18"/>
    </w:rPr>
  </w:style>
  <w:style w:type="paragraph" w:styleId="TOC5">
    <w:name w:val="toc 5"/>
    <w:basedOn w:val="Normal"/>
    <w:next w:val="Normal"/>
    <w:uiPriority w:val="39"/>
    <w:qFormat/>
    <w:pPr>
      <w:ind w:left="800"/>
      <w:jc w:val="left"/>
    </w:pPr>
    <w:rPr>
      <w:sz w:val="18"/>
      <w:szCs w:val="18"/>
    </w:rPr>
  </w:style>
  <w:style w:type="paragraph" w:styleId="TOC6">
    <w:name w:val="toc 6"/>
    <w:basedOn w:val="Normal"/>
    <w:next w:val="Normal"/>
    <w:uiPriority w:val="39"/>
    <w:qFormat/>
    <w:pPr>
      <w:ind w:left="1000"/>
      <w:jc w:val="left"/>
    </w:pPr>
    <w:rPr>
      <w:sz w:val="18"/>
      <w:szCs w:val="18"/>
    </w:rPr>
  </w:style>
  <w:style w:type="paragraph" w:styleId="TOC7">
    <w:name w:val="toc 7"/>
    <w:basedOn w:val="Normal"/>
    <w:next w:val="Normal"/>
    <w:uiPriority w:val="39"/>
    <w:pPr>
      <w:ind w:left="1200"/>
      <w:jc w:val="left"/>
    </w:pPr>
    <w:rPr>
      <w:sz w:val="18"/>
      <w:szCs w:val="18"/>
    </w:rPr>
  </w:style>
  <w:style w:type="paragraph" w:styleId="TOC8">
    <w:name w:val="toc 8"/>
    <w:basedOn w:val="Normal"/>
    <w:next w:val="Normal"/>
    <w:uiPriority w:val="39"/>
    <w:qFormat/>
    <w:pPr>
      <w:ind w:left="1400"/>
      <w:jc w:val="left"/>
    </w:pPr>
    <w:rPr>
      <w:sz w:val="18"/>
      <w:szCs w:val="18"/>
    </w:rPr>
  </w:style>
  <w:style w:type="paragraph" w:styleId="TOC9">
    <w:name w:val="toc 9"/>
    <w:basedOn w:val="Normal"/>
    <w:next w:val="Normal"/>
    <w:uiPriority w:val="39"/>
    <w:qFormat/>
    <w:pPr>
      <w:ind w:left="1600"/>
      <w:jc w:val="left"/>
    </w:pPr>
    <w:rPr>
      <w:sz w:val="18"/>
      <w:szCs w:val="18"/>
    </w:rPr>
  </w:style>
  <w:style w:type="character" w:styleId="CommentReference">
    <w:name w:val="annotation reference"/>
    <w:basedOn w:val="DefaultParagraphFont"/>
    <w:semiHidden/>
    <w:qFormat/>
    <w:rPr>
      <w:sz w:val="16"/>
      <w:szCs w:val="16"/>
    </w:rPr>
  </w:style>
  <w:style w:type="character" w:styleId="Emphasis">
    <w:name w:val="Emphasis"/>
    <w:uiPriority w:val="20"/>
    <w:qFormat/>
    <w:rPr>
      <w:b/>
      <w:bCs/>
      <w:i/>
      <w:iCs/>
      <w:color w:val="595959" w:themeColor="text1" w:themeTint="A6"/>
    </w:rPr>
  </w:style>
  <w:style w:type="character" w:styleId="FollowedHyperlink">
    <w:name w:val="FollowedHyperlink"/>
    <w:basedOn w:val="DefaultParagraphFont"/>
    <w:qFormat/>
    <w:rPr>
      <w:color w:val="800080"/>
      <w:u w:val="single"/>
    </w:rPr>
  </w:style>
  <w:style w:type="character" w:styleId="Hyperlink">
    <w:name w:val="Hyperlink"/>
    <w:basedOn w:val="DefaultParagraphFont"/>
    <w:uiPriority w:val="99"/>
    <w:qFormat/>
    <w:rPr>
      <w:color w:val="0000FF"/>
      <w:u w:val="single"/>
    </w:rPr>
  </w:style>
  <w:style w:type="character" w:styleId="PageNumber">
    <w:name w:val="page number"/>
    <w:basedOn w:val="DefaultParagraphFont"/>
  </w:style>
  <w:style w:type="character" w:styleId="Strong">
    <w:name w:val="Strong"/>
    <w:basedOn w:val="DefaultParagraphFont"/>
    <w:uiPriority w:val="22"/>
    <w:qFormat/>
    <w:rPr>
      <w:b/>
      <w:bCs/>
      <w:spacing w:val="0"/>
    </w:rPr>
  </w:style>
  <w:style w:type="table" w:styleId="TableGrid">
    <w:name w:val="Table Grid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Heading4"/>
    <w:pPr>
      <w:outlineLvl w:val="9"/>
    </w:pPr>
  </w:style>
  <w:style w:type="paragraph" w:customStyle="1" w:styleId="bullet1">
    <w:name w:val="bullet1"/>
    <w:basedOn w:val="Normal"/>
    <w:pPr>
      <w:ind w:left="1080" w:hanging="360"/>
    </w:pPr>
    <w:rPr>
      <w:b/>
      <w:sz w:val="24"/>
    </w:rPr>
  </w:style>
  <w:style w:type="paragraph" w:customStyle="1" w:styleId="bullet2">
    <w:name w:val="bullet2"/>
    <w:basedOn w:val="BodyTextIndent"/>
    <w:pPr>
      <w:ind w:left="1080" w:hanging="360"/>
    </w:pPr>
  </w:style>
  <w:style w:type="paragraph" w:customStyle="1" w:styleId="Body">
    <w:name w:val="Body"/>
    <w:pPr>
      <w:spacing w:after="120"/>
      <w:ind w:left="360" w:firstLine="360"/>
    </w:pPr>
    <w:rPr>
      <w:rFonts w:ascii="Arial" w:eastAsiaTheme="minorEastAsia" w:hAnsi="Arial" w:cstheme="minorBidi"/>
      <w:sz w:val="24"/>
      <w:szCs w:val="22"/>
    </w:rPr>
  </w:style>
  <w:style w:type="paragraph" w:customStyle="1" w:styleId="caption2">
    <w:name w:val="caption2"/>
    <w:basedOn w:val="Normal"/>
    <w:qFormat/>
    <w:pPr>
      <w:spacing w:before="100" w:beforeAutospacing="1" w:after="100" w:afterAutospacing="1"/>
    </w:pPr>
    <w:rPr>
      <w:rFonts w:ascii="Arial" w:hAnsi="Arial"/>
    </w:rPr>
  </w:style>
  <w:style w:type="paragraph" w:customStyle="1" w:styleId="RevHty">
    <w:name w:val="RevHty"/>
    <w:basedOn w:val="BlockText"/>
    <w:qFormat/>
    <w:pPr>
      <w:keepNext/>
      <w:keepLines/>
    </w:pPr>
    <w:rPr>
      <w:color w:val="0000FF"/>
    </w:rPr>
  </w:style>
  <w:style w:type="paragraph" w:customStyle="1" w:styleId="copyright">
    <w:name w:val="copyright"/>
    <w:basedOn w:val="MessageHeader"/>
    <w:qFormat/>
    <w:pPr>
      <w:ind w:left="0" w:firstLine="0"/>
      <w:jc w:val="both"/>
    </w:pPr>
    <w:rPr>
      <w:rFonts w:ascii="Arial" w:hAnsi="Arial"/>
      <w:b w:val="0"/>
    </w:rPr>
  </w:style>
  <w:style w:type="paragraph" w:customStyle="1" w:styleId="Tablebody">
    <w:name w:val="Table_body"/>
    <w:basedOn w:val="BodyText"/>
    <w:qFormat/>
  </w:style>
  <w:style w:type="paragraph" w:customStyle="1" w:styleId="hidden">
    <w:name w:val="hidden"/>
    <w:basedOn w:val="Normal"/>
    <w:qFormat/>
    <w:pPr>
      <w:jc w:val="left"/>
    </w:pPr>
    <w:rPr>
      <w:rFonts w:ascii="Times New Roman" w:hAnsi="Times New Roman"/>
      <w:sz w:val="24"/>
      <w:szCs w:val="24"/>
    </w:rPr>
  </w:style>
  <w:style w:type="paragraph" w:customStyle="1" w:styleId="Caption1">
    <w:name w:val="Caption1"/>
    <w:basedOn w:val="Normal"/>
    <w:next w:val="Heading1"/>
    <w:qFormat/>
    <w:pPr>
      <w:spacing w:before="400"/>
      <w:jc w:val="center"/>
    </w:pPr>
    <w:rPr>
      <w:rFonts w:ascii="Arial Bold" w:hAnsi="Arial Bold"/>
      <w:b/>
    </w:rPr>
  </w:style>
  <w:style w:type="paragraph" w:customStyle="1" w:styleId="TableHeader">
    <w:name w:val="Table Header"/>
    <w:basedOn w:val="BodyText"/>
    <w:qFormat/>
  </w:style>
  <w:style w:type="paragraph" w:customStyle="1" w:styleId="Bullet">
    <w:name w:val="Bullet"/>
    <w:basedOn w:val="Normal"/>
    <w:qFormat/>
    <w:pPr>
      <w:numPr>
        <w:numId w:val="3"/>
      </w:numPr>
      <w:spacing w:before="120"/>
      <w:ind w:left="360" w:hanging="360"/>
    </w:pPr>
    <w:rPr>
      <w:rFonts w:ascii="Arial" w:hAnsi="Arial"/>
      <w:sz w:val="22"/>
    </w:rPr>
  </w:style>
  <w:style w:type="paragraph" w:customStyle="1" w:styleId="BulletTNR">
    <w:name w:val="Bullet_TNR"/>
    <w:basedOn w:val="Normal"/>
    <w:qFormat/>
    <w:pPr>
      <w:numPr>
        <w:numId w:val="4"/>
      </w:numPr>
      <w:spacing w:before="120"/>
      <w:ind w:left="1080"/>
    </w:pPr>
    <w:rPr>
      <w:rFonts w:ascii="Arial" w:hAnsi="Arial"/>
      <w:sz w:val="22"/>
    </w:rPr>
  </w:style>
  <w:style w:type="paragraph" w:customStyle="1" w:styleId="notes">
    <w:name w:val="notes"/>
    <w:basedOn w:val="Normal"/>
    <w:qFormat/>
    <w:pPr>
      <w:autoSpaceDE w:val="0"/>
      <w:autoSpaceDN w:val="0"/>
      <w:adjustRightInd w:val="0"/>
      <w:ind w:left="432"/>
    </w:pPr>
    <w:rPr>
      <w:rFonts w:ascii="Arial" w:hAnsi="Arial" w:cs="Arial"/>
      <w:szCs w:val="26"/>
    </w:rPr>
  </w:style>
  <w:style w:type="paragraph" w:customStyle="1" w:styleId="Annexure">
    <w:name w:val="Annexure"/>
    <w:basedOn w:val="Normal"/>
    <w:qFormat/>
    <w:rPr>
      <w:rFonts w:ascii="Arial Bold" w:hAnsi="Arial Bold" w:cs="Arial"/>
      <w:b/>
      <w:bCs/>
    </w:rPr>
  </w:style>
  <w:style w:type="paragraph" w:customStyle="1" w:styleId="BulletHeading">
    <w:name w:val="Bullet Heading"/>
    <w:basedOn w:val="Normal"/>
    <w:next w:val="Bullet"/>
    <w:qFormat/>
    <w:pPr>
      <w:spacing w:before="120"/>
    </w:pPr>
    <w:rPr>
      <w:rFonts w:ascii="Arial Bold" w:hAnsi="Arial Bold"/>
      <w:b/>
    </w:rPr>
  </w:style>
  <w:style w:type="paragraph" w:customStyle="1" w:styleId="Tableheader0">
    <w:name w:val="Table_header"/>
    <w:basedOn w:val="Normal"/>
    <w:qFormat/>
    <w:pPr>
      <w:spacing w:before="120"/>
      <w:jc w:val="center"/>
    </w:pPr>
    <w:rPr>
      <w:rFonts w:ascii="Arial Bold" w:hAnsi="Arial Bold"/>
      <w:b/>
      <w:color w:val="0000FF"/>
      <w:sz w:val="22"/>
    </w:rPr>
  </w:style>
  <w:style w:type="paragraph" w:customStyle="1" w:styleId="Tablebullet">
    <w:name w:val="Table_bullet"/>
    <w:basedOn w:val="Tablebody"/>
    <w:qFormat/>
    <w:pPr>
      <w:numPr>
        <w:numId w:val="5"/>
      </w:numPr>
      <w:ind w:left="360" w:hanging="360"/>
    </w:pPr>
  </w:style>
  <w:style w:type="paragraph" w:customStyle="1" w:styleId="Tablesideheading">
    <w:name w:val="Table_side_heading"/>
    <w:basedOn w:val="Normal"/>
    <w:qFormat/>
    <w:pPr>
      <w:numPr>
        <w:numId w:val="6"/>
      </w:numPr>
      <w:spacing w:before="120"/>
    </w:pPr>
    <w:rPr>
      <w:rFonts w:ascii="Arial Bold" w:hAnsi="Arial Bold"/>
      <w:b/>
      <w:color w:val="0000FF"/>
      <w:sz w:val="22"/>
    </w:rPr>
  </w:style>
  <w:style w:type="paragraph" w:customStyle="1" w:styleId="FigTitle">
    <w:name w:val="FigTitle"/>
    <w:basedOn w:val="Normal"/>
    <w:qFormat/>
    <w:pPr>
      <w:keepNext/>
      <w:keepLines/>
      <w:spacing w:before="120"/>
      <w:jc w:val="center"/>
    </w:pPr>
    <w:rPr>
      <w:rFonts w:ascii="Courier New" w:hAnsi="Courier New"/>
      <w:b/>
      <w:color w:val="0000FF"/>
      <w:u w:val="single"/>
    </w:rPr>
  </w:style>
  <w:style w:type="paragraph" w:customStyle="1" w:styleId="BodyTextNum">
    <w:name w:val="BodyText_Num"/>
    <w:basedOn w:val="BodyText"/>
    <w:qFormat/>
    <w:pPr>
      <w:numPr>
        <w:numId w:val="7"/>
      </w:numPr>
      <w:jc w:val="left"/>
    </w:pPr>
    <w:rPr>
      <w:sz w:val="20"/>
    </w:rPr>
  </w:style>
  <w:style w:type="paragraph" w:customStyle="1" w:styleId="TableBulletRd">
    <w:name w:val="Table_Bullet_Rd"/>
    <w:basedOn w:val="Normal"/>
    <w:qFormat/>
    <w:pPr>
      <w:numPr>
        <w:numId w:val="8"/>
      </w:numPr>
    </w:pPr>
    <w:rPr>
      <w:rFonts w:ascii="Arial" w:hAnsi="Arial"/>
    </w:rPr>
  </w:style>
  <w:style w:type="paragraph" w:customStyle="1" w:styleId="Footer1">
    <w:name w:val="Footer1"/>
    <w:basedOn w:val="Footer"/>
    <w:qFormat/>
  </w:style>
  <w:style w:type="paragraph" w:customStyle="1" w:styleId="Footer2">
    <w:name w:val="Footer2"/>
    <w:basedOn w:val="Footer1"/>
    <w:qFormat/>
    <w:pPr>
      <w:tabs>
        <w:tab w:val="left" w:pos="761"/>
        <w:tab w:val="right" w:pos="2975"/>
      </w:tabs>
      <w:jc w:val="center"/>
    </w:pPr>
  </w:style>
  <w:style w:type="paragraph" w:customStyle="1" w:styleId="Header1">
    <w:name w:val="Header1"/>
    <w:basedOn w:val="Normal"/>
    <w:qFormat/>
    <w:rPr>
      <w:rFonts w:ascii="Arial" w:hAnsi="Arial"/>
      <w:sz w:val="16"/>
    </w:rPr>
  </w:style>
  <w:style w:type="paragraph" w:customStyle="1" w:styleId="Header2">
    <w:name w:val="Header2"/>
    <w:basedOn w:val="Normal"/>
    <w:qFormat/>
    <w:pPr>
      <w:jc w:val="left"/>
    </w:pPr>
    <w:rPr>
      <w:rFonts w:ascii="Arial" w:hAnsi="Arial"/>
      <w:sz w:val="16"/>
    </w:rPr>
  </w:style>
  <w:style w:type="paragraph" w:customStyle="1" w:styleId="ProposalH1">
    <w:name w:val="Proposal_H1"/>
    <w:basedOn w:val="Heading1"/>
    <w:qFormat/>
    <w:pPr>
      <w:numPr>
        <w:numId w:val="0"/>
      </w:numPr>
      <w:spacing w:before="6000" w:after="6000"/>
    </w:pPr>
  </w:style>
  <w:style w:type="paragraph" w:customStyle="1" w:styleId="H1">
    <w:name w:val="H1"/>
    <w:basedOn w:val="Normal"/>
    <w:qFormat/>
    <w:pPr>
      <w:shd w:val="clear" w:color="auto" w:fill="E0E0E0"/>
      <w:spacing w:before="240" w:after="240"/>
      <w:jc w:val="center"/>
    </w:pPr>
    <w:rPr>
      <w:rFonts w:ascii="Arial Bold" w:hAnsi="Arial Bold"/>
      <w:b/>
      <w:color w:val="3366FF"/>
      <w:sz w:val="32"/>
    </w:rPr>
  </w:style>
  <w:style w:type="paragraph" w:customStyle="1" w:styleId="H2">
    <w:name w:val="H2"/>
    <w:basedOn w:val="Normal"/>
    <w:qFormat/>
    <w:pPr>
      <w:spacing w:before="240" w:after="240"/>
    </w:pPr>
    <w:rPr>
      <w:rFonts w:ascii="Arial Bold" w:hAnsi="Arial Bold"/>
      <w:b/>
      <w:color w:val="3366FF"/>
      <w:sz w:val="28"/>
    </w:rPr>
  </w:style>
  <w:style w:type="paragraph" w:customStyle="1" w:styleId="H3">
    <w:name w:val="H3"/>
    <w:basedOn w:val="Normal"/>
    <w:qFormat/>
    <w:pPr>
      <w:spacing w:before="120"/>
    </w:pPr>
    <w:rPr>
      <w:rFonts w:ascii="Arial Bold" w:hAnsi="Arial Bold"/>
      <w:b/>
      <w:i/>
      <w:color w:val="3366FF"/>
    </w:rPr>
  </w:style>
  <w:style w:type="paragraph" w:customStyle="1" w:styleId="Char1CharCharChar">
    <w:name w:val="Char1 Char Char Char"/>
    <w:basedOn w:val="Normal"/>
    <w:qFormat/>
    <w:pPr>
      <w:spacing w:after="160" w:line="240" w:lineRule="exact"/>
    </w:pPr>
    <w:rPr>
      <w:rFonts w:ascii="Arial" w:hAnsi="Arial" w:cs="Arial"/>
      <w:szCs w:val="20"/>
    </w:rPr>
  </w:style>
  <w:style w:type="paragraph" w:customStyle="1" w:styleId="NormalWeb1">
    <w:name w:val="Normal (Web)1"/>
    <w:basedOn w:val="Normal"/>
    <w:qFormat/>
    <w:pPr>
      <w:spacing w:before="100" w:beforeAutospacing="1" w:after="100" w:afterAutospacing="1"/>
    </w:pPr>
    <w:rPr>
      <w:rFonts w:ascii="Verdana" w:hAnsi="Verdana"/>
      <w:sz w:val="16"/>
      <w:szCs w:val="16"/>
    </w:rPr>
  </w:style>
  <w:style w:type="character" w:customStyle="1" w:styleId="EmailStyle811">
    <w:name w:val="EmailStyle811"/>
    <w:basedOn w:val="DefaultParagraphFont"/>
    <w:semiHidden/>
    <w:qFormat/>
    <w:rPr>
      <w:rFonts w:ascii="Arial" w:hAnsi="Arial" w:cs="Arial"/>
      <w:color w:val="auto"/>
      <w:sz w:val="20"/>
      <w:szCs w:val="20"/>
    </w:rPr>
  </w:style>
  <w:style w:type="paragraph" w:customStyle="1" w:styleId="ColHeader">
    <w:name w:val="ColHeader"/>
    <w:basedOn w:val="Normal"/>
    <w:link w:val="ColHeaderChar"/>
    <w:qFormat/>
    <w:rPr>
      <w:rFonts w:ascii="Arial" w:hAnsi="Arial" w:cs="Arial"/>
      <w:b/>
      <w:bCs/>
    </w:rPr>
  </w:style>
  <w:style w:type="character" w:customStyle="1" w:styleId="ColHeaderChar">
    <w:name w:val="ColHeader Char"/>
    <w:basedOn w:val="DefaultParagraphFont"/>
    <w:link w:val="ColHeader"/>
    <w:qFormat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NormalBold">
    <w:name w:val="NormalBold"/>
    <w:basedOn w:val="Normal"/>
    <w:link w:val="NormalBoldChar"/>
    <w:qFormat/>
    <w:rPr>
      <w:rFonts w:ascii="Arial" w:hAnsi="Arial" w:cs="Arial"/>
      <w:b/>
      <w:szCs w:val="20"/>
    </w:rPr>
  </w:style>
  <w:style w:type="character" w:customStyle="1" w:styleId="NormalBoldChar">
    <w:name w:val="NormalBold Char"/>
    <w:basedOn w:val="DefaultParagraphFont"/>
    <w:link w:val="NormalBold"/>
    <w:qFormat/>
    <w:rPr>
      <w:rFonts w:ascii="Arial" w:hAnsi="Arial" w:cs="Arial"/>
      <w:b/>
      <w:lang w:val="en-US" w:eastAsia="en-US" w:bidi="ar-SA"/>
    </w:rPr>
  </w:style>
  <w:style w:type="paragraph" w:customStyle="1" w:styleId="Char1CharCharChar1">
    <w:name w:val="Char1 Char Char Char1"/>
    <w:basedOn w:val="Normal"/>
    <w:qFormat/>
    <w:pPr>
      <w:spacing w:after="160" w:line="240" w:lineRule="exact"/>
    </w:pPr>
    <w:rPr>
      <w:rFonts w:ascii="Arial" w:hAnsi="Arial" w:cs="Arial"/>
      <w:szCs w:val="20"/>
    </w:rPr>
  </w:style>
  <w:style w:type="character" w:customStyle="1" w:styleId="verbl81">
    <w:name w:val="verbl81"/>
    <w:basedOn w:val="DefaultParagraphFont"/>
    <w:qFormat/>
    <w:rPr>
      <w:rFonts w:ascii="Verdana" w:hAnsi="Verdana" w:hint="default"/>
      <w:color w:val="000000"/>
      <w:sz w:val="16"/>
      <w:szCs w:val="16"/>
    </w:rPr>
  </w:style>
  <w:style w:type="paragraph" w:customStyle="1" w:styleId="MITreb7Bold">
    <w:name w:val="MITreb7Bold"/>
    <w:basedOn w:val="Normal"/>
    <w:qFormat/>
    <w:pPr>
      <w:spacing w:before="40"/>
      <w:jc w:val="center"/>
    </w:pPr>
    <w:rPr>
      <w:rFonts w:ascii="Trebuchet MS" w:hAnsi="Trebuchet MS"/>
      <w:b/>
      <w:color w:val="FFFFFF"/>
      <w:sz w:val="14"/>
      <w:szCs w:val="20"/>
    </w:rPr>
  </w:style>
  <w:style w:type="paragraph" w:customStyle="1" w:styleId="MITreb7">
    <w:name w:val="MITreb7"/>
    <w:basedOn w:val="Normal"/>
    <w:qFormat/>
    <w:pPr>
      <w:spacing w:before="40" w:line="60" w:lineRule="atLeast"/>
    </w:pPr>
    <w:rPr>
      <w:rFonts w:ascii="Trebuchet MS" w:hAnsi="Trebuchet MS"/>
      <w:color w:val="000000"/>
      <w:sz w:val="1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color w:val="3E762A" w:themeColor="accent1" w:themeShade="BF"/>
      <w:sz w:val="24"/>
      <w:szCs w:val="24"/>
      <w:lang w:val="en-GB" w:bidi="en-US"/>
    </w:rPr>
  </w:style>
  <w:style w:type="paragraph" w:customStyle="1" w:styleId="Char1">
    <w:name w:val="Char1"/>
    <w:basedOn w:val="Normal"/>
    <w:qFormat/>
    <w:pPr>
      <w:widowControl w:val="0"/>
      <w:spacing w:after="160" w:line="240" w:lineRule="exact"/>
    </w:pPr>
    <w:rPr>
      <w:rFonts w:ascii="Verdana" w:hAnsi="Verdana"/>
      <w:sz w:val="22"/>
    </w:rPr>
  </w:style>
  <w:style w:type="paragraph" w:customStyle="1" w:styleId="NoSpacing1">
    <w:name w:val="No Spacing1"/>
    <w:basedOn w:val="Normal"/>
    <w:link w:val="NoSpacingChar"/>
    <w:uiPriority w:val="1"/>
    <w:qFormat/>
  </w:style>
  <w:style w:type="character" w:customStyle="1" w:styleId="IntenseEmphasis1">
    <w:name w:val="Intense Emphasis1"/>
    <w:uiPriority w:val="21"/>
    <w:qFormat/>
    <w:rPr>
      <w:b/>
      <w:bCs/>
      <w:i/>
      <w:iCs/>
      <w:color w:val="549E39" w:themeColor="accent1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asciiTheme="minorHAnsi"/>
      <w:i/>
      <w:iCs/>
      <w:sz w:val="24"/>
      <w:szCs w:val="24"/>
    </w:rPr>
  </w:style>
  <w:style w:type="character" w:customStyle="1" w:styleId="para1">
    <w:name w:val="para1"/>
    <w:basedOn w:val="DefaultParagraphFont"/>
    <w:qFormat/>
    <w:rPr>
      <w:rFonts w:ascii="Arial" w:hAnsi="Arial" w:cs="Arial"/>
      <w:color w:val="000000"/>
      <w:sz w:val="18"/>
      <w:szCs w:val="18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paragraph" w:customStyle="1" w:styleId="IntenseQuote1">
    <w:name w:val="Intense Quote1"/>
    <w:basedOn w:val="Normal"/>
    <w:next w:val="Normal"/>
    <w:link w:val="IntenseQuoteChar"/>
    <w:uiPriority w:val="30"/>
    <w:qFormat/>
    <w:pPr>
      <w:pBdr>
        <w:top w:val="single" w:sz="12" w:space="10" w:color="B7DFA8" w:themeColor="accent1" w:themeTint="66"/>
        <w:left w:val="single" w:sz="36" w:space="4" w:color="549E39" w:themeColor="accent1"/>
        <w:bottom w:val="single" w:sz="24" w:space="10" w:color="C0CF3A" w:themeColor="accent3"/>
        <w:right w:val="single" w:sz="36" w:space="4" w:color="549E39" w:themeColor="accent1"/>
      </w:pBdr>
      <w:shd w:val="clear" w:color="auto" w:fill="549E3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1"/>
    <w:uiPriority w:val="30"/>
    <w:qFormat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549E39" w:themeFill="accent1"/>
    </w:rPr>
  </w:style>
  <w:style w:type="character" w:customStyle="1" w:styleId="WW8Num9z0">
    <w:name w:val="WW8Num9z0"/>
    <w:qFormat/>
    <w:rPr>
      <w:rFonts w:ascii="Symbol" w:hAnsi="Symbol"/>
    </w:rPr>
  </w:style>
  <w:style w:type="paragraph" w:customStyle="1" w:styleId="Normal1">
    <w:name w:val="Normal1"/>
    <w:basedOn w:val="Normal"/>
    <w:qFormat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Char">
    <w:name w:val="Char"/>
    <w:basedOn w:val="Normal"/>
    <w:qFormat/>
    <w:pPr>
      <w:spacing w:before="60" w:after="160" w:line="240" w:lineRule="exact"/>
      <w:jc w:val="left"/>
    </w:pPr>
    <w:rPr>
      <w:rFonts w:ascii="Normal" w:hAnsi="Normal" w:cs="Times New Roman"/>
      <w:color w:val="FF00FF"/>
      <w:szCs w:val="20"/>
    </w:rPr>
  </w:style>
  <w:style w:type="character" w:customStyle="1" w:styleId="CaptionChar">
    <w:name w:val="Caption Char"/>
    <w:basedOn w:val="DefaultParagraphFont"/>
    <w:link w:val="Caption"/>
    <w:qFormat/>
    <w:rPr>
      <w:b/>
      <w:bCs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3E762A" w:themeColor="accent1" w:themeShade="BF"/>
      <w:sz w:val="24"/>
      <w:szCs w:val="24"/>
      <w:lang w:val="en-GB" w:bidi="en-US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Theme="majorHAnsi" w:eastAsiaTheme="majorEastAsia" w:hAnsiTheme="majorHAnsi" w:cstheme="majorBidi"/>
      <w:color w:val="549E39" w:themeColor="accent1"/>
      <w:sz w:val="24"/>
      <w:szCs w:val="24"/>
      <w:lang w:val="en-GB" w:bidi="en-US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Theme="majorHAnsi" w:eastAsiaTheme="majorEastAsia" w:hAnsiTheme="majorHAnsi" w:cstheme="majorBidi"/>
      <w:i/>
      <w:iCs/>
      <w:color w:val="549E39" w:themeColor="accent1"/>
      <w:sz w:val="24"/>
      <w:szCs w:val="24"/>
      <w:lang w:val="en-GB" w:bidi="en-US"/>
    </w:rPr>
  </w:style>
  <w:style w:type="character" w:customStyle="1" w:styleId="Heading5Char">
    <w:name w:val="Heading 5 Char"/>
    <w:basedOn w:val="DefaultParagraphFont"/>
    <w:link w:val="Heading5"/>
    <w:uiPriority w:val="9"/>
    <w:qFormat/>
    <w:rPr>
      <w:rFonts w:asciiTheme="majorHAnsi" w:eastAsiaTheme="majorEastAsia" w:hAnsiTheme="majorHAnsi" w:cstheme="majorBidi"/>
      <w:color w:val="549E39" w:themeColor="accent1"/>
      <w:szCs w:val="22"/>
      <w:lang w:val="en-GB" w:bidi="en-US"/>
    </w:rPr>
  </w:style>
  <w:style w:type="character" w:customStyle="1" w:styleId="Heading6Char">
    <w:name w:val="Heading 6 Char"/>
    <w:basedOn w:val="DefaultParagraphFont"/>
    <w:link w:val="Heading6"/>
    <w:uiPriority w:val="9"/>
    <w:qFormat/>
    <w:rPr>
      <w:rFonts w:asciiTheme="majorHAnsi" w:eastAsiaTheme="majorEastAsia" w:hAnsiTheme="majorHAnsi" w:cstheme="majorBidi"/>
      <w:i/>
      <w:iCs/>
      <w:color w:val="549E39" w:themeColor="accent1"/>
      <w:szCs w:val="22"/>
      <w:lang w:val="en-GB" w:bidi="en-US"/>
    </w:rPr>
  </w:style>
  <w:style w:type="character" w:customStyle="1" w:styleId="Heading7Char">
    <w:name w:val="Heading 7 Char"/>
    <w:basedOn w:val="DefaultParagraphFont"/>
    <w:link w:val="Heading7"/>
    <w:uiPriority w:val="9"/>
    <w:qFormat/>
    <w:rPr>
      <w:rFonts w:asciiTheme="majorHAnsi" w:eastAsiaTheme="majorEastAsia" w:hAnsiTheme="majorHAnsi" w:cstheme="majorBidi"/>
      <w:b/>
      <w:bCs/>
      <w:color w:val="C0CF3A" w:themeColor="accent3"/>
      <w:lang w:val="en-GB" w:bidi="en-US"/>
    </w:rPr>
  </w:style>
  <w:style w:type="character" w:customStyle="1" w:styleId="Heading8Char">
    <w:name w:val="Heading 8 Char"/>
    <w:basedOn w:val="DefaultParagraphFont"/>
    <w:link w:val="Heading8"/>
    <w:uiPriority w:val="9"/>
    <w:qFormat/>
    <w:rPr>
      <w:rFonts w:asciiTheme="majorHAnsi" w:eastAsiaTheme="majorEastAsia" w:hAnsiTheme="majorHAnsi" w:cstheme="majorBidi"/>
      <w:b/>
      <w:bCs/>
      <w:i/>
      <w:iCs/>
      <w:color w:val="C0CF3A" w:themeColor="accent3"/>
      <w:lang w:val="en-GB" w:bidi="en-US"/>
    </w:rPr>
  </w:style>
  <w:style w:type="character" w:customStyle="1" w:styleId="Heading9Char">
    <w:name w:val="Heading 9 Char"/>
    <w:basedOn w:val="DefaultParagraphFont"/>
    <w:link w:val="Heading9"/>
    <w:uiPriority w:val="9"/>
    <w:qFormat/>
    <w:rPr>
      <w:rFonts w:asciiTheme="majorHAnsi" w:eastAsiaTheme="majorEastAsia" w:hAnsiTheme="majorHAnsi" w:cstheme="majorBidi"/>
      <w:i/>
      <w:iCs/>
      <w:color w:val="C0CF3A" w:themeColor="accent3"/>
      <w:lang w:val="en-GB" w:bidi="en-US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b/>
      <w:iCs/>
      <w:color w:val="2A4F1C" w:themeColor="accent1" w:themeShade="80"/>
      <w:sz w:val="24"/>
      <w:szCs w:val="60"/>
      <w:lang w:val="en-GB"/>
    </w:rPr>
  </w:style>
  <w:style w:type="character" w:customStyle="1" w:styleId="NoSpacingChar">
    <w:name w:val="No Spacing Char"/>
    <w:basedOn w:val="DefaultParagraphFont"/>
    <w:link w:val="NoSpacing1"/>
    <w:uiPriority w:val="1"/>
    <w:qFormat/>
  </w:style>
  <w:style w:type="paragraph" w:customStyle="1" w:styleId="Quote1">
    <w:name w:val="Quote1"/>
    <w:basedOn w:val="Normal"/>
    <w:next w:val="Normal"/>
    <w:link w:val="QuoteChar"/>
    <w:uiPriority w:val="29"/>
    <w:qFormat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QuoteChar">
    <w:name w:val="Quote Char"/>
    <w:basedOn w:val="DefaultParagraphFont"/>
    <w:link w:val="Quote1"/>
    <w:uiPriority w:val="29"/>
    <w:qFormat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SubtleEmphasis1">
    <w:name w:val="Subtle Emphasis1"/>
    <w:uiPriority w:val="19"/>
    <w:qFormat/>
    <w:rPr>
      <w:i/>
      <w:iCs/>
      <w:color w:val="595959" w:themeColor="text1" w:themeTint="A6"/>
    </w:rPr>
  </w:style>
  <w:style w:type="character" w:customStyle="1" w:styleId="SubtleReference1">
    <w:name w:val="Subtle Reference1"/>
    <w:uiPriority w:val="31"/>
    <w:qFormat/>
    <w:rPr>
      <w:color w:val="auto"/>
      <w:u w:val="single" w:color="C0CF3A" w:themeColor="accent3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color w:val="939F27" w:themeColor="accent3" w:themeShade="BF"/>
      <w:u w:val="single" w:color="C0CF3A" w:themeColor="accent3"/>
    </w:rPr>
  </w:style>
  <w:style w:type="character" w:customStyle="1" w:styleId="BookTitle1">
    <w:name w:val="Book Title1"/>
    <w:basedOn w:val="DefaultParagraphFont"/>
    <w:uiPriority w:val="33"/>
    <w:qFormat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outlineLvl w:val="9"/>
    </w:pPr>
  </w:style>
  <w:style w:type="paragraph" w:customStyle="1" w:styleId="Revision1">
    <w:name w:val="Revision1"/>
    <w:hidden/>
    <w:uiPriority w:val="99"/>
    <w:semiHidden/>
    <w:qFormat/>
    <w:rPr>
      <w:rFonts w:asciiTheme="minorHAnsi" w:eastAsiaTheme="minorEastAsia" w:hAnsiTheme="minorHAnsi" w:cstheme="minorBidi"/>
      <w:szCs w:val="22"/>
      <w:lang w:bidi="en-US"/>
    </w:rPr>
  </w:style>
  <w:style w:type="character" w:customStyle="1" w:styleId="ComplianceDetailChar">
    <w:name w:val="Compliance Detail Char"/>
    <w:basedOn w:val="DefaultParagraphFont"/>
    <w:link w:val="ComplianceDetail"/>
    <w:qFormat/>
    <w:locked/>
    <w:rPr>
      <w:rFonts w:ascii="Arial" w:hAnsi="Arial" w:cs="Arial"/>
    </w:rPr>
  </w:style>
  <w:style w:type="paragraph" w:customStyle="1" w:styleId="ComplianceDetail">
    <w:name w:val="Compliance Detail"/>
    <w:basedOn w:val="Normal"/>
    <w:link w:val="ComplianceDetailChar"/>
    <w:qFormat/>
    <w:pPr>
      <w:spacing w:before="240"/>
      <w:ind w:left="340"/>
    </w:pPr>
    <w:rPr>
      <w:rFonts w:ascii="Arial" w:hAnsi="Arial" w:cs="Arial"/>
      <w:sz w:val="22"/>
    </w:rPr>
  </w:style>
  <w:style w:type="character" w:customStyle="1" w:styleId="apple-converted-space">
    <w:name w:val="apple-converted-space"/>
    <w:basedOn w:val="DefaultParagraphFont"/>
    <w:qFormat/>
  </w:style>
  <w:style w:type="paragraph" w:customStyle="1" w:styleId="ListParagraph11">
    <w:name w:val="List Paragraph11"/>
    <w:basedOn w:val="Normal"/>
    <w:uiPriority w:val="34"/>
    <w:qFormat/>
    <w:pPr>
      <w:spacing w:after="160"/>
      <w:ind w:left="720"/>
      <w:contextualSpacing/>
      <w:jc w:val="left"/>
    </w:pPr>
    <w:rPr>
      <w:rFonts w:ascii="Calibri" w:eastAsia="Calibri" w:hAnsi="Calibri" w:cs="Times New Roman"/>
      <w:lang w:val="en-US" w:bidi="ar-SA"/>
    </w:rPr>
  </w:style>
  <w:style w:type="character" w:customStyle="1" w:styleId="CommentTextChar">
    <w:name w:val="Comment Text Char"/>
    <w:link w:val="CommentText"/>
    <w:semiHidden/>
    <w:qFormat/>
    <w:rPr>
      <w:sz w:val="20"/>
      <w:szCs w:val="20"/>
      <w:lang w:val="en-GB"/>
    </w:rPr>
  </w:style>
  <w:style w:type="character" w:customStyle="1" w:styleId="Style2">
    <w:name w:val="_Style 2"/>
    <w:uiPriority w:val="21"/>
    <w:qFormat/>
    <w:rPr>
      <w:b/>
      <w:bCs/>
    </w:rPr>
  </w:style>
  <w:style w:type="table" w:customStyle="1" w:styleId="GridTable4-Accent11">
    <w:name w:val="Grid Table 4 - Accent 11"/>
    <w:basedOn w:val="TableNormal"/>
    <w:uiPriority w:val="49"/>
    <w:qFormat/>
    <w:tblPr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GridTable4-Accent51">
    <w:name w:val="Grid Table 4 - Accent 51"/>
    <w:basedOn w:val="TableNormal"/>
    <w:uiPriority w:val="49"/>
    <w:qFormat/>
    <w:tblPr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Table3-Accent51">
    <w:name w:val="List Table 3 - Accent 51"/>
    <w:basedOn w:val="TableNormal"/>
    <w:uiPriority w:val="48"/>
    <w:qFormat/>
    <w:tblPr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qFormat/>
    <w:tblPr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Pr>
      <w:rFonts w:ascii="Courier New" w:eastAsia="Times New Roman" w:hAnsi="Courier New" w:cs="Courier New"/>
      <w:sz w:val="20"/>
      <w:szCs w:val="20"/>
      <w:lang w:bidi="ar-SA"/>
    </w:rPr>
  </w:style>
  <w:style w:type="paragraph" w:customStyle="1" w:styleId="ListParagraph2">
    <w:name w:val="List Paragraph2"/>
    <w:basedOn w:val="Normal"/>
    <w:qFormat/>
    <w:pPr>
      <w:spacing w:after="0" w:line="240" w:lineRule="auto"/>
      <w:ind w:left="720"/>
      <w:jc w:val="left"/>
    </w:pPr>
    <w:rPr>
      <w:rFonts w:ascii="Calibri" w:eastAsiaTheme="minorHAnsi" w:hAnsi="Calibri" w:cs="Times New Roman"/>
      <w:sz w:val="22"/>
      <w:lang w:val="en-US" w:bidi="ar-SA"/>
    </w:rPr>
  </w:style>
  <w:style w:type="paragraph" w:customStyle="1" w:styleId="StyleBodyTextLeft05">
    <w:name w:val="Style Body Text + Left:  0.5&quot;"/>
    <w:basedOn w:val="BodyText"/>
    <w:pPr>
      <w:widowControl w:val="0"/>
      <w:suppressAutoHyphens/>
      <w:spacing w:before="60" w:after="60" w:line="240" w:lineRule="auto"/>
      <w:ind w:left="720"/>
    </w:pPr>
    <w:rPr>
      <w:rFonts w:ascii="Lucida Bright" w:eastAsia="Times New Roman" w:hAnsi="Lucida Bright" w:cs="Times New Roman"/>
      <w:iCs w:val="0"/>
      <w:sz w:val="20"/>
      <w:szCs w:val="20"/>
      <w:lang w:val="en-US" w:eastAsia="ar-SA" w:bidi="ar-SA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mylink">
    <w:name w:val="my_link"/>
    <w:basedOn w:val="DefaultParagraphFont"/>
  </w:style>
  <w:style w:type="character" w:customStyle="1" w:styleId="BodyTextChar">
    <w:name w:val="Body Text Char"/>
    <w:basedOn w:val="DefaultParagraphFont"/>
    <w:link w:val="BodyText"/>
    <w:rPr>
      <w:rFonts w:ascii="Arial" w:eastAsiaTheme="minorEastAsia" w:hAnsi="Arial" w:cstheme="minorBidi"/>
      <w:iCs/>
      <w:sz w:val="22"/>
      <w:szCs w:val="22"/>
      <w:lang w:val="en-GB" w:bidi="en-US"/>
    </w:rPr>
  </w:style>
  <w:style w:type="character" w:customStyle="1" w:styleId="frm-namehd">
    <w:name w:val="frm-namehd"/>
    <w:basedOn w:val="DefaultParagraphFont"/>
  </w:style>
  <w:style w:type="paragraph" w:styleId="ListParagraph">
    <w:name w:val="List Paragraph"/>
    <w:aliases w:val="List Paragraph-Level1"/>
    <w:basedOn w:val="Normal"/>
    <w:link w:val="ListParagraphChar"/>
    <w:uiPriority w:val="34"/>
    <w:qFormat/>
    <w:rsid w:val="00340988"/>
    <w:pPr>
      <w:ind w:left="720"/>
      <w:contextualSpacing/>
    </w:pPr>
  </w:style>
  <w:style w:type="character" w:customStyle="1" w:styleId="Mention2">
    <w:name w:val="Mention2"/>
    <w:basedOn w:val="DefaultParagraphFont"/>
    <w:uiPriority w:val="99"/>
    <w:semiHidden/>
    <w:unhideWhenUsed/>
    <w:rsid w:val="000D6C7C"/>
    <w:rPr>
      <w:color w:val="2B579A"/>
      <w:shd w:val="clear" w:color="auto" w:fill="E6E6E6"/>
    </w:rPr>
  </w:style>
  <w:style w:type="paragraph" w:customStyle="1" w:styleId="Appendix1">
    <w:name w:val="Appendix 1"/>
    <w:basedOn w:val="Heading1"/>
    <w:next w:val="Normal"/>
    <w:qFormat/>
    <w:rsid w:val="00F61D04"/>
    <w:pPr>
      <w:keepNext/>
      <w:pageBreakBefore w:val="0"/>
      <w:numPr>
        <w:numId w:val="9"/>
      </w:numPr>
      <w:pBdr>
        <w:bottom w:val="none" w:sz="0" w:space="0" w:color="auto"/>
      </w:pBdr>
      <w:spacing w:before="360" w:line="240" w:lineRule="auto"/>
      <w:jc w:val="left"/>
    </w:pPr>
    <w:rPr>
      <w:rFonts w:ascii="Arial" w:eastAsia="Times New Roman" w:hAnsi="Arial" w:cs="Arial"/>
      <w:color w:val="auto"/>
      <w:kern w:val="32"/>
      <w:sz w:val="32"/>
      <w:szCs w:val="32"/>
      <w:lang w:val="en-US" w:bidi="ar-SA"/>
    </w:rPr>
  </w:style>
  <w:style w:type="paragraph" w:customStyle="1" w:styleId="Appendix2">
    <w:name w:val="Appendix 2"/>
    <w:basedOn w:val="Heading2"/>
    <w:next w:val="Normal"/>
    <w:qFormat/>
    <w:rsid w:val="00F61D04"/>
    <w:pPr>
      <w:keepNext/>
      <w:numPr>
        <w:numId w:val="9"/>
      </w:numPr>
      <w:pBdr>
        <w:bottom w:val="none" w:sz="0" w:space="0" w:color="auto"/>
      </w:pBdr>
      <w:spacing w:before="240" w:after="60" w:line="240" w:lineRule="auto"/>
      <w:jc w:val="left"/>
    </w:pPr>
    <w:rPr>
      <w:rFonts w:ascii="Arial" w:eastAsia="Times New Roman" w:hAnsi="Arial" w:cs="Arial"/>
      <w:b/>
      <w:bCs/>
      <w:iCs/>
      <w:color w:val="auto"/>
      <w:sz w:val="28"/>
      <w:szCs w:val="28"/>
      <w:lang w:val="en-US" w:bidi="ar-SA"/>
    </w:rPr>
  </w:style>
  <w:style w:type="paragraph" w:customStyle="1" w:styleId="Appendix3">
    <w:name w:val="Appendix 3"/>
    <w:basedOn w:val="Heading3"/>
    <w:next w:val="Normal"/>
    <w:link w:val="Appendix3Char"/>
    <w:qFormat/>
    <w:rsid w:val="00F61D04"/>
    <w:pPr>
      <w:keepNext/>
      <w:numPr>
        <w:numId w:val="9"/>
      </w:numPr>
      <w:pBdr>
        <w:bottom w:val="none" w:sz="0" w:space="0" w:color="auto"/>
      </w:pBdr>
      <w:spacing w:before="240" w:after="60" w:line="240" w:lineRule="auto"/>
      <w:jc w:val="left"/>
    </w:pPr>
    <w:rPr>
      <w:rFonts w:ascii="Arial" w:eastAsia="Times New Roman" w:hAnsi="Arial" w:cs="Arial"/>
      <w:b/>
      <w:bCs/>
      <w:color w:val="auto"/>
      <w:sz w:val="26"/>
      <w:szCs w:val="26"/>
      <w:lang w:val="en-US" w:bidi="ar-SA"/>
    </w:rPr>
  </w:style>
  <w:style w:type="character" w:customStyle="1" w:styleId="Appendix3Char">
    <w:name w:val="Appendix 3 Char"/>
    <w:basedOn w:val="DefaultParagraphFont"/>
    <w:link w:val="Appendix3"/>
    <w:rsid w:val="00F61D04"/>
    <w:rPr>
      <w:rFonts w:ascii="Arial" w:eastAsia="Times New Roman" w:hAnsi="Arial" w:cs="Arial"/>
      <w:b/>
      <w:bCs/>
      <w:sz w:val="26"/>
      <w:szCs w:val="26"/>
    </w:rPr>
  </w:style>
  <w:style w:type="paragraph" w:styleId="NoSpacing">
    <w:name w:val="No Spacing"/>
    <w:uiPriority w:val="1"/>
    <w:qFormat/>
    <w:rsid w:val="0077509B"/>
    <w:pPr>
      <w:spacing w:after="0" w:line="240" w:lineRule="auto"/>
    </w:pPr>
    <w:rPr>
      <w:rFonts w:eastAsia="Times New Roman"/>
      <w:sz w:val="24"/>
      <w:szCs w:val="24"/>
    </w:rPr>
  </w:style>
  <w:style w:type="table" w:styleId="GridTable6Colorful-Accent2">
    <w:name w:val="Grid Table 6 Colorful Accent 2"/>
    <w:basedOn w:val="TableNormal"/>
    <w:uiPriority w:val="51"/>
    <w:rsid w:val="007B58D0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1Light">
    <w:name w:val="Grid Table 1 Light"/>
    <w:basedOn w:val="TableNormal"/>
    <w:uiPriority w:val="46"/>
    <w:rsid w:val="00C643F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37687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1">
    <w:name w:val="Grid Table 5 Dark Accent 1"/>
    <w:basedOn w:val="TableNormal"/>
    <w:uiPriority w:val="50"/>
    <w:rsid w:val="00694A4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126AC5"/>
    <w:rPr>
      <w:color w:val="605E5C"/>
      <w:shd w:val="clear" w:color="auto" w:fill="E1DFDD"/>
    </w:rPr>
  </w:style>
  <w:style w:type="character" w:customStyle="1" w:styleId="ListParagraphChar">
    <w:name w:val="List Paragraph Char"/>
    <w:aliases w:val="List Paragraph-Level1 Char"/>
    <w:basedOn w:val="DefaultParagraphFont"/>
    <w:link w:val="ListParagraph"/>
    <w:uiPriority w:val="34"/>
    <w:locked/>
    <w:rsid w:val="00AC2945"/>
    <w:rPr>
      <w:rFonts w:asciiTheme="minorHAnsi" w:eastAsiaTheme="minorEastAsia" w:hAnsiTheme="minorHAnsi" w:cstheme="minorBidi"/>
      <w:szCs w:val="22"/>
      <w:lang w:val="en-GB" w:bidi="en-US"/>
    </w:rPr>
  </w:style>
  <w:style w:type="character" w:styleId="HTMLCode">
    <w:name w:val="HTML Code"/>
    <w:basedOn w:val="DefaultParagraphFont"/>
    <w:uiPriority w:val="99"/>
    <w:semiHidden/>
    <w:unhideWhenUsed/>
    <w:rsid w:val="00BA2101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2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6990">
                      <w:marLeft w:val="7065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04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27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5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hyperlink" Target="https://www.goanywhere.com/openpgp-studio/download" TargetMode="External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header" Target="header1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filezilla-project.org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webSettings" Target="webSettings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footer" Target="footer1.xml"/><Relationship Id="rId8" Type="http://schemas.openxmlformats.org/officeDocument/2006/relationships/styles" Target="style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0" Type="http://schemas.openxmlformats.org/officeDocument/2006/relationships/image" Target="media/image7.png"/><Relationship Id="rId41" Type="http://schemas.openxmlformats.org/officeDocument/2006/relationships/image" Target="media/image2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thangi\Application%20Data\Microsoft\Templates\Document%20Template_V1.dot" TargetMode="Externa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Avenir">
      <a:majorFont>
        <a:latin typeface="Avenir LT Std 45 Book"/>
        <a:ea typeface=""/>
        <a:cs typeface=""/>
      </a:majorFont>
      <a:minorFont>
        <a:latin typeface="Avenir LT Std 45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2009-03-03T00:00:00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586DBA736BE34DB720933829080B87" ma:contentTypeVersion="8" ma:contentTypeDescription="Create a new document." ma:contentTypeScope="" ma:versionID="6d4ee543a0eed8b348b50353206adaf8">
  <xsd:schema xmlns:xsd="http://www.w3.org/2001/XMLSchema" xmlns:xs="http://www.w3.org/2001/XMLSchema" xmlns:p="http://schemas.microsoft.com/office/2006/metadata/properties" xmlns:ns3="896ac9a4-5615-4e46-9159-7f4562dd1df2" targetNamespace="http://schemas.microsoft.com/office/2006/metadata/properties" ma:root="true" ma:fieldsID="6b0d57e98f76fa9c0b6de4b9e31ec2d3" ns3:_="">
    <xsd:import namespace="896ac9a4-5615-4e46-9159-7f4562dd1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6ac9a4-5615-4e46-9159-7f4562dd1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293CC64D-F6BF-4287-A11D-BBEA2E284FF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2824B14-7887-496E-80F8-87489DD7C16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4F3081C-BB33-4961-B2EA-862361BEA1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6ac9a4-5615-4e46-9159-7f4562dd1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8EBD82BE-1180-482C-9067-632CBFF91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 Template_V1</Template>
  <TotalTime>4</TotalTime>
  <Pages>16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Functional Specification Document</vt:lpstr>
    </vt:vector>
  </TitlesOfParts>
  <Company>ThoughtFocus</Company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Functional Specification Document</dc:title>
  <dc:subject>ABA PARALEGALS Phase-III</dc:subject>
  <dc:creator>ThoughtFocus;Ramesh Rao</dc:creator>
  <cp:keywords/>
  <dc:description/>
  <cp:lastModifiedBy>Leon Harris</cp:lastModifiedBy>
  <cp:revision>3</cp:revision>
  <cp:lastPrinted>2016-08-24T16:35:00Z</cp:lastPrinted>
  <dcterms:created xsi:type="dcterms:W3CDTF">2021-11-13T02:06:00Z</dcterms:created>
  <dcterms:modified xsi:type="dcterms:W3CDTF">2021-11-13T02:08:00Z</dcterms:modified>
  <cp:category>User Guide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wner">
    <vt:lpwstr>Ruchita</vt:lpwstr>
  </property>
  <property fmtid="{D5CDD505-2E9C-101B-9397-08002B2CF9AE}" pid="3" name="KSOProductBuildVer">
    <vt:lpwstr>1033-10.2.0.5845</vt:lpwstr>
  </property>
  <property fmtid="{D5CDD505-2E9C-101B-9397-08002B2CF9AE}" pid="4" name="ContentTypeId">
    <vt:lpwstr>0x0101001B586DBA736BE34DB720933829080B87</vt:lpwstr>
  </property>
</Properties>
</file>